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0A3AC" w14:textId="3880F6BC" w:rsidR="003F5FC4" w:rsidRDefault="003F5FC4" w:rsidP="00482E52">
      <w:pPr>
        <w:pStyle w:val="Lijstnummering5"/>
        <w:numPr>
          <w:ilvl w:val="0"/>
          <w:numId w:val="0"/>
        </w:numPr>
        <w:ind w:left="1800" w:hanging="360"/>
      </w:pPr>
    </w:p>
    <w:p w14:paraId="468661E3" w14:textId="2C662845" w:rsidR="00A24F47" w:rsidRDefault="00A24F47" w:rsidP="00A24F47"/>
    <w:p w14:paraId="3E128035" w14:textId="226DD2FE" w:rsidR="00D77B25" w:rsidRDefault="00D77B25" w:rsidP="00EC17E5">
      <w:pPr>
        <w:pStyle w:val="Kop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32" w:hanging="432"/>
        <w:jc w:val="center"/>
      </w:pPr>
      <w:r>
        <w:t xml:space="preserve">Remediëring </w:t>
      </w:r>
      <w:r w:rsidR="00FD60B6">
        <w:t>met oog op mogelijk ontslag</w:t>
      </w:r>
    </w:p>
    <w:p w14:paraId="75EB5B44" w14:textId="288D6850" w:rsidR="003B224F" w:rsidRDefault="001D7258" w:rsidP="00EC17E5">
      <w:pPr>
        <w:pStyle w:val="Kop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32" w:hanging="432"/>
        <w:jc w:val="center"/>
      </w:pPr>
      <w:r>
        <w:t>Verslaglegging</w:t>
      </w:r>
      <w:r w:rsidR="003B224F">
        <w:t xml:space="preserve"> </w:t>
      </w:r>
    </w:p>
    <w:tbl>
      <w:tblPr>
        <w:tblW w:w="99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901"/>
      </w:tblGrid>
      <w:tr w:rsidR="00BC3029" w:rsidRPr="00BC3029" w14:paraId="16AA6F06" w14:textId="77777777" w:rsidTr="009A47E6">
        <w:trPr>
          <w:trHeight w:val="3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EF1BDD" w14:textId="77777777" w:rsidR="00BC3029" w:rsidRPr="00BC3029" w:rsidRDefault="00BC3029" w:rsidP="00BC3029">
            <w:pPr>
              <w:tabs>
                <w:tab w:val="clear" w:pos="3686"/>
              </w:tabs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color w:val="1C1A15"/>
                <w:sz w:val="18"/>
                <w:szCs w:val="18"/>
                <w:lang w:eastAsia="nl-BE"/>
              </w:rPr>
            </w:pPr>
            <w:r w:rsidRPr="00BC3029">
              <w:rPr>
                <w:rFonts w:ascii="Cambria" w:eastAsia="Times New Roman" w:hAnsi="Cambria" w:cs="Segoe UI"/>
                <w:color w:val="000000"/>
                <w:lang w:eastAsia="nl-BE"/>
              </w:rPr>
              <w:t>  </w:t>
            </w:r>
          </w:p>
        </w:tc>
        <w:tc>
          <w:tcPr>
            <w:tcW w:w="990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/>
            <w:hideMark/>
          </w:tcPr>
          <w:p w14:paraId="3A0CC33B" w14:textId="61F906D8" w:rsidR="00BC3029" w:rsidRPr="00BC3029" w:rsidRDefault="003B224F" w:rsidP="00BC3029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1C1A15"/>
                <w:sz w:val="18"/>
                <w:szCs w:val="18"/>
                <w:lang w:eastAsia="nl-BE"/>
              </w:rPr>
            </w:pPr>
            <w:r>
              <w:rPr>
                <w:rFonts w:ascii="Flanders Art Sans" w:eastAsia="Times New Roman" w:hAnsi="Flanders Art Sans" w:cs="Segoe UI"/>
                <w:b/>
                <w:bCs/>
                <w:color w:val="FFFFFF"/>
                <w:lang w:eastAsia="nl-BE"/>
              </w:rPr>
              <w:t xml:space="preserve">Gesprek over modaliteiten van het remediëringstraject </w:t>
            </w:r>
            <w:r w:rsidR="00BC3029" w:rsidRPr="00BC3029">
              <w:rPr>
                <w:rFonts w:ascii="Cambria" w:eastAsia="Times New Roman" w:hAnsi="Cambria" w:cs="Cambria"/>
                <w:color w:val="FFFFFF"/>
                <w:lang w:eastAsia="nl-BE"/>
              </w:rPr>
              <w:t> </w:t>
            </w:r>
          </w:p>
        </w:tc>
      </w:tr>
    </w:tbl>
    <w:p w14:paraId="113C9B58" w14:textId="77777777" w:rsidR="008A67DA" w:rsidRDefault="008A67DA" w:rsidP="008A67DA"/>
    <w:p w14:paraId="374D1136" w14:textId="7AF79BBE" w:rsidR="00A753F1" w:rsidRDefault="00A753F1" w:rsidP="008A67DA">
      <w:r w:rsidRPr="009A47E6">
        <w:rPr>
          <w:b/>
          <w:bCs/>
          <w:u w:val="single"/>
        </w:rPr>
        <w:t>Datum gesprek</w:t>
      </w:r>
      <w:r w:rsidRPr="00A753F1">
        <w:rPr>
          <w:u w:val="single"/>
        </w:rPr>
        <w:t>:</w:t>
      </w:r>
      <w:r>
        <w:t xml:space="preserve"> </w:t>
      </w:r>
      <w:r>
        <w:tab/>
      </w:r>
      <w:sdt>
        <w:sdtPr>
          <w:id w:val="-343634498"/>
          <w:placeholder>
            <w:docPart w:val="DefaultPlaceholder_-1854013440"/>
          </w:placeholder>
        </w:sdtPr>
        <w:sdtContent>
          <w:r>
            <w:t>…/…/…</w:t>
          </w:r>
        </w:sdtContent>
      </w:sdt>
    </w:p>
    <w:p w14:paraId="51427A1C" w14:textId="77777777" w:rsidR="005D7223" w:rsidRDefault="005D7223" w:rsidP="008A67DA">
      <w:pPr>
        <w:rPr>
          <w:i/>
          <w:iCs/>
          <w:highlight w:val="yellow"/>
        </w:rPr>
      </w:pPr>
    </w:p>
    <w:p w14:paraId="2EF7A3B2" w14:textId="77777777" w:rsidR="005D7223" w:rsidRPr="009A47E6" w:rsidRDefault="005D7223" w:rsidP="008A67DA">
      <w:pPr>
        <w:rPr>
          <w:b/>
          <w:bCs/>
        </w:rPr>
      </w:pPr>
      <w:r w:rsidRPr="009A47E6">
        <w:rPr>
          <w:b/>
          <w:bCs/>
          <w:u w:val="single"/>
        </w:rPr>
        <w:t>Keuze personeelslid</w:t>
      </w:r>
      <w:r w:rsidRPr="009A47E6">
        <w:rPr>
          <w:b/>
          <w:bCs/>
        </w:rPr>
        <w:t xml:space="preserve">: </w:t>
      </w:r>
    </w:p>
    <w:p w14:paraId="1DDD82E0" w14:textId="6DF6C530" w:rsidR="00A753F1" w:rsidRPr="00E1434C" w:rsidRDefault="00224BD9" w:rsidP="008A67DA">
      <w:pPr>
        <w:rPr>
          <w:i/>
          <w:iCs/>
        </w:rPr>
      </w:pPr>
      <w:r w:rsidRPr="00E1434C">
        <w:rPr>
          <w:i/>
          <w:iCs/>
          <w:highlight w:val="yellow"/>
        </w:rPr>
        <w:t>Schrappen wat niet van toepassing is:</w:t>
      </w:r>
      <w:r w:rsidRPr="00E1434C">
        <w:rPr>
          <w:i/>
          <w:iCs/>
        </w:rPr>
        <w:t xml:space="preserve"> </w:t>
      </w:r>
    </w:p>
    <w:p w14:paraId="29FCF07A" w14:textId="6BE47A44" w:rsidR="00224BD9" w:rsidRDefault="31288685" w:rsidP="00E1434C">
      <w:pPr>
        <w:pStyle w:val="Lijstalinea"/>
        <w:numPr>
          <w:ilvl w:val="0"/>
          <w:numId w:val="17"/>
        </w:numPr>
      </w:pPr>
      <w:r w:rsidRPr="6A65DE12">
        <w:rPr>
          <w:highlight w:val="yellow"/>
        </w:rPr>
        <w:t>[naam, voornaam personeelslid]</w:t>
      </w:r>
      <w:r>
        <w:t xml:space="preserve"> overweegt </w:t>
      </w:r>
      <w:r w:rsidR="00AC7C9D">
        <w:t xml:space="preserve">het </w:t>
      </w:r>
      <w:r w:rsidR="007A4704">
        <w:t>remediëring</w:t>
      </w:r>
      <w:r w:rsidR="00AC7C9D">
        <w:t>straject</w:t>
      </w:r>
      <w:r w:rsidR="3B61C98F">
        <w:t xml:space="preserve"> in de huidige functie onder leiding </w:t>
      </w:r>
      <w:r w:rsidR="2983CB36">
        <w:t xml:space="preserve">en het toezicht </w:t>
      </w:r>
      <w:r w:rsidR="3B61C98F">
        <w:t xml:space="preserve">van </w:t>
      </w:r>
      <w:r w:rsidR="2983CB36">
        <w:t>éé</w:t>
      </w:r>
      <w:r w:rsidR="3B61C98F">
        <w:t>n andere evaluator</w:t>
      </w:r>
      <w:r w:rsidR="3FA68AB5">
        <w:t xml:space="preserve"> met de graad directeur, afdelingshoofd of N-1 projectleider. </w:t>
      </w:r>
    </w:p>
    <w:p w14:paraId="4D95C203" w14:textId="4CAAC64A" w:rsidR="00520BDB" w:rsidRDefault="00E1434C" w:rsidP="00520BDB">
      <w:pPr>
        <w:pStyle w:val="Lijstalinea"/>
        <w:numPr>
          <w:ilvl w:val="0"/>
          <w:numId w:val="17"/>
        </w:numPr>
      </w:pPr>
      <w:r w:rsidRPr="2843AFF6">
        <w:rPr>
          <w:highlight w:val="yellow"/>
        </w:rPr>
        <w:t>[naam, voornaam personeelslid]</w:t>
      </w:r>
      <w:r>
        <w:t xml:space="preserve"> overweegt </w:t>
      </w:r>
      <w:r w:rsidR="004A67C7">
        <w:t>een remediëring</w:t>
      </w:r>
      <w:r>
        <w:t xml:space="preserve"> door middel van een wijziging van dienstaanwijzing naar een andere functie in dezelfde rang en graad met dezelfde salarisschaal. </w:t>
      </w:r>
    </w:p>
    <w:p w14:paraId="6C20307F" w14:textId="5CC541AE" w:rsidR="587DACF8" w:rsidRDefault="587DACF8" w:rsidP="2843AFF6">
      <w:pPr>
        <w:pStyle w:val="Lijstalinea"/>
        <w:numPr>
          <w:ilvl w:val="0"/>
          <w:numId w:val="17"/>
        </w:numPr>
      </w:pPr>
      <w:r w:rsidRPr="2843AFF6">
        <w:rPr>
          <w:highlight w:val="yellow"/>
        </w:rPr>
        <w:t>[naam, voornaam personeelslid]</w:t>
      </w:r>
      <w:r>
        <w:t xml:space="preserve"> wenst niet in te gaan op het aanbod van een remediëringstraject. </w:t>
      </w:r>
    </w:p>
    <w:p w14:paraId="66B26617" w14:textId="77777777" w:rsidR="009A47E6" w:rsidRDefault="009A47E6" w:rsidP="009A47E6">
      <w:pPr>
        <w:pStyle w:val="Lijstalinea"/>
        <w:ind w:left="720"/>
      </w:pPr>
    </w:p>
    <w:p w14:paraId="4EE2EFF0" w14:textId="1FA383A0" w:rsidR="00520BDB" w:rsidRPr="009A47E6" w:rsidRDefault="00520BDB" w:rsidP="00520BDB">
      <w:pPr>
        <w:rPr>
          <w:b/>
          <w:bCs/>
        </w:rPr>
      </w:pPr>
      <w:r w:rsidRPr="009A47E6">
        <w:rPr>
          <w:b/>
          <w:bCs/>
          <w:u w:val="single"/>
        </w:rPr>
        <w:t>Motivering van keuze</w:t>
      </w:r>
      <w:r w:rsidRPr="009A47E6">
        <w:rPr>
          <w:b/>
          <w:bCs/>
        </w:rPr>
        <w:t xml:space="preserve">: </w:t>
      </w:r>
    </w:p>
    <w:sdt>
      <w:sdtPr>
        <w:id w:val="-521315956"/>
        <w:placeholder>
          <w:docPart w:val="DefaultPlaceholder_-1854013440"/>
        </w:placeholder>
        <w:showingPlcHdr/>
      </w:sdtPr>
      <w:sdtContent>
        <w:p w14:paraId="376E2066" w14:textId="571C397A" w:rsidR="00520BDB" w:rsidRDefault="00520BDB" w:rsidP="00520BDB">
          <w:r w:rsidRPr="00C85BCC">
            <w:rPr>
              <w:rStyle w:val="Tekstvantijdelijkeaanduiding"/>
            </w:rPr>
            <w:t>Klik of tik om tekst in te voeren.</w:t>
          </w:r>
        </w:p>
      </w:sdtContent>
    </w:sdt>
    <w:p w14:paraId="1C2AC77D" w14:textId="77777777" w:rsidR="007A4704" w:rsidRDefault="007A4704" w:rsidP="00A24F47">
      <w:pPr>
        <w:rPr>
          <w:b/>
          <w:bCs/>
          <w:u w:val="single"/>
        </w:rPr>
      </w:pPr>
    </w:p>
    <w:p w14:paraId="50151598" w14:textId="77777777" w:rsidR="007A4704" w:rsidRDefault="007A4704" w:rsidP="00A24F47">
      <w:pPr>
        <w:rPr>
          <w:b/>
          <w:bCs/>
          <w:u w:val="single"/>
        </w:rPr>
      </w:pPr>
    </w:p>
    <w:p w14:paraId="5FEBE8FA" w14:textId="77777777" w:rsidR="007A4704" w:rsidRDefault="007A4704" w:rsidP="00A24F47">
      <w:pPr>
        <w:rPr>
          <w:b/>
          <w:bCs/>
          <w:u w:val="single"/>
        </w:rPr>
      </w:pPr>
    </w:p>
    <w:p w14:paraId="0A6BF36D" w14:textId="77777777" w:rsidR="007A4704" w:rsidRDefault="007A4704" w:rsidP="00A24F47">
      <w:pPr>
        <w:rPr>
          <w:b/>
          <w:bCs/>
          <w:u w:val="single"/>
        </w:rPr>
      </w:pPr>
    </w:p>
    <w:p w14:paraId="1C8763C3" w14:textId="7855B0C8" w:rsidR="009A47E6" w:rsidRDefault="009A47E6" w:rsidP="00A24F47">
      <w:pPr>
        <w:rPr>
          <w:b/>
          <w:bCs/>
        </w:rPr>
      </w:pPr>
      <w:r w:rsidRPr="009A47E6">
        <w:rPr>
          <w:b/>
          <w:bCs/>
          <w:u w:val="single"/>
        </w:rPr>
        <w:lastRenderedPageBreak/>
        <w:t>Opmerkingen personeelslid</w:t>
      </w:r>
      <w:r>
        <w:rPr>
          <w:rStyle w:val="Voetnootmarkering"/>
          <w:b/>
          <w:bCs/>
          <w:u w:val="single"/>
        </w:rPr>
        <w:footnoteReference w:id="1"/>
      </w:r>
      <w:r>
        <w:rPr>
          <w:b/>
          <w:bCs/>
        </w:rPr>
        <w:t xml:space="preserve">: </w:t>
      </w:r>
    </w:p>
    <w:sdt>
      <w:sdtPr>
        <w:rPr>
          <w:b/>
          <w:bCs/>
        </w:rPr>
        <w:id w:val="-231627409"/>
        <w:placeholder>
          <w:docPart w:val="DefaultPlaceholder_-1854013440"/>
        </w:placeholder>
        <w:showingPlcHdr/>
      </w:sdtPr>
      <w:sdtContent>
        <w:p w14:paraId="65F5B319" w14:textId="76D2928B" w:rsidR="009A47E6" w:rsidRDefault="009A47E6" w:rsidP="00A24F47">
          <w:pPr>
            <w:rPr>
              <w:b/>
              <w:bCs/>
            </w:rPr>
          </w:pPr>
          <w:r w:rsidRPr="00C85BCC">
            <w:rPr>
              <w:rStyle w:val="Tekstvantijdelijkeaanduiding"/>
            </w:rPr>
            <w:t>Klik of tik om tekst in te voeren.</w:t>
          </w:r>
        </w:p>
      </w:sdtContent>
    </w:sdt>
    <w:p w14:paraId="4E443C57" w14:textId="77777777" w:rsidR="001D7258" w:rsidRDefault="001D7258" w:rsidP="00A24F47">
      <w:pPr>
        <w:rPr>
          <w:b/>
          <w:bCs/>
        </w:rPr>
      </w:pPr>
    </w:p>
    <w:p w14:paraId="3C996B8F" w14:textId="77777777" w:rsidR="00591491" w:rsidRDefault="00591491" w:rsidP="00A24F47">
      <w:pPr>
        <w:rPr>
          <w:b/>
          <w:bCs/>
        </w:rPr>
      </w:pPr>
    </w:p>
    <w:p w14:paraId="3BAB18E6" w14:textId="77777777" w:rsidR="00591491" w:rsidRDefault="00591491" w:rsidP="00A24F47">
      <w:pPr>
        <w:rPr>
          <w:b/>
          <w:bCs/>
        </w:rPr>
      </w:pPr>
    </w:p>
    <w:p w14:paraId="12BF409C" w14:textId="77777777" w:rsidR="00591491" w:rsidRDefault="00591491" w:rsidP="00A24F47">
      <w:pPr>
        <w:rPr>
          <w:b/>
          <w:bCs/>
        </w:rPr>
      </w:pPr>
    </w:p>
    <w:p w14:paraId="7C94C737" w14:textId="77777777" w:rsidR="00591491" w:rsidRDefault="00591491" w:rsidP="00A24F47">
      <w:pPr>
        <w:rPr>
          <w:b/>
          <w:bCs/>
        </w:rPr>
      </w:pPr>
    </w:p>
    <w:p w14:paraId="386D30D3" w14:textId="77777777" w:rsidR="00591491" w:rsidRDefault="00591491" w:rsidP="00A24F47">
      <w:pPr>
        <w:rPr>
          <w:b/>
          <w:bCs/>
        </w:rPr>
      </w:pPr>
    </w:p>
    <w:p w14:paraId="637835B0" w14:textId="77777777" w:rsidR="001D7258" w:rsidRDefault="001D7258" w:rsidP="00A24F47">
      <w:pPr>
        <w:rPr>
          <w:b/>
          <w:bCs/>
        </w:rPr>
      </w:pPr>
    </w:p>
    <w:p w14:paraId="1038973F" w14:textId="77777777" w:rsidR="00591491" w:rsidRDefault="00591491" w:rsidP="00A24F47">
      <w:pPr>
        <w:rPr>
          <w:b/>
          <w:bCs/>
        </w:rPr>
      </w:pPr>
    </w:p>
    <w:p w14:paraId="686D2FB3" w14:textId="77777777" w:rsidR="00591491" w:rsidRDefault="00591491" w:rsidP="00A24F47">
      <w:pPr>
        <w:rPr>
          <w:b/>
          <w:bCs/>
        </w:rPr>
      </w:pPr>
    </w:p>
    <w:p w14:paraId="076F8F1B" w14:textId="77777777" w:rsidR="00591491" w:rsidRDefault="00591491" w:rsidP="00A24F47">
      <w:pPr>
        <w:rPr>
          <w:b/>
          <w:bCs/>
        </w:rPr>
      </w:pPr>
    </w:p>
    <w:p w14:paraId="53942AF4" w14:textId="77777777" w:rsidR="00591491" w:rsidRDefault="00591491" w:rsidP="00A24F47">
      <w:pPr>
        <w:rPr>
          <w:b/>
          <w:bCs/>
        </w:rPr>
      </w:pPr>
    </w:p>
    <w:p w14:paraId="2C564323" w14:textId="77777777" w:rsidR="00591491" w:rsidRDefault="00591491" w:rsidP="00A24F47">
      <w:pPr>
        <w:rPr>
          <w:b/>
          <w:bCs/>
        </w:rPr>
      </w:pPr>
    </w:p>
    <w:p w14:paraId="3124A98D" w14:textId="77777777" w:rsidR="00D56862" w:rsidRDefault="00D56862" w:rsidP="00A24F47">
      <w:pPr>
        <w:rPr>
          <w:b/>
          <w:bCs/>
        </w:rPr>
      </w:pPr>
    </w:p>
    <w:tbl>
      <w:tblPr>
        <w:tblStyle w:val="Tabelraster"/>
        <w:tblpPr w:leftFromText="141" w:rightFromText="141" w:vertAnchor="text" w:horzAnchor="margin" w:tblpY="924"/>
        <w:tblW w:w="5000" w:type="pct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D56862" w14:paraId="4EE16EFC" w14:textId="77777777" w:rsidTr="00F156B1">
        <w:trPr>
          <w:trHeight w:val="1545"/>
        </w:trPr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EB4D2E7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1A0BB9BE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</w:rPr>
            </w:pPr>
          </w:p>
        </w:tc>
      </w:tr>
      <w:tr w:rsidR="00D56862" w14:paraId="4DA6D69E" w14:textId="77777777" w:rsidTr="00F156B1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396BA5E5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  <w:highlight w:val="yellow"/>
              </w:rPr>
            </w:pPr>
            <w:r w:rsidRPr="2843AFF6">
              <w:rPr>
                <w:rFonts w:eastAsia="FlandersArtSans-Regular" w:cs="FlandersArtSans-Regular"/>
                <w:highlight w:val="yellow"/>
              </w:rPr>
              <w:t>[ondertekening – Voornaam Naam – -leidinggevende of bevoegd personeelslid dat remediëringstraject opstart en opvolgt]</w:t>
            </w:r>
          </w:p>
          <w:p w14:paraId="71C80EB1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</w:pPr>
            <w:r w:rsidRPr="2843AFF6">
              <w:rPr>
                <w:rFonts w:eastAsia="FlandersArtSans-Regular" w:cs="FlandersArtSans-Regular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22E8879A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</w:pPr>
            <w:r w:rsidRPr="2843AFF6">
              <w:rPr>
                <w:rFonts w:eastAsia="FlandersArtSans-Regular" w:cs="FlandersArtSans-Regular"/>
                <w:highlight w:val="yellow"/>
              </w:rPr>
              <w:t>[ondertekening – naam – betrokken personeelslid]</w:t>
            </w:r>
          </w:p>
        </w:tc>
      </w:tr>
    </w:tbl>
    <w:p w14:paraId="3819B8AB" w14:textId="2F981052" w:rsidR="00825918" w:rsidRPr="00591491" w:rsidRDefault="00825918" w:rsidP="00A24F47"/>
    <w:p w14:paraId="7EAF8199" w14:textId="77777777" w:rsidR="00825918" w:rsidRDefault="00825918" w:rsidP="00A24F47">
      <w:pPr>
        <w:rPr>
          <w:b/>
          <w:bCs/>
        </w:rPr>
      </w:pPr>
    </w:p>
    <w:tbl>
      <w:tblPr>
        <w:tblW w:w="99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901"/>
      </w:tblGrid>
      <w:tr w:rsidR="00CD4249" w:rsidRPr="00BC3029" w14:paraId="0BC7795C" w14:textId="77777777" w:rsidTr="00E27D34">
        <w:trPr>
          <w:trHeight w:val="3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D02CEF" w14:textId="77777777" w:rsidR="00CD4249" w:rsidRPr="00BC3029" w:rsidRDefault="00CD4249" w:rsidP="00E27D34">
            <w:pPr>
              <w:tabs>
                <w:tab w:val="clear" w:pos="3686"/>
              </w:tabs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color w:val="1C1A15"/>
                <w:sz w:val="18"/>
                <w:szCs w:val="18"/>
                <w:lang w:eastAsia="nl-BE"/>
              </w:rPr>
            </w:pPr>
            <w:r w:rsidRPr="00BC3029">
              <w:rPr>
                <w:rFonts w:ascii="Cambria" w:eastAsia="Times New Roman" w:hAnsi="Cambria" w:cs="Segoe UI"/>
                <w:color w:val="000000"/>
                <w:lang w:eastAsia="nl-BE"/>
              </w:rPr>
              <w:lastRenderedPageBreak/>
              <w:t>  </w:t>
            </w:r>
          </w:p>
        </w:tc>
        <w:tc>
          <w:tcPr>
            <w:tcW w:w="990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/>
            <w:hideMark/>
          </w:tcPr>
          <w:p w14:paraId="6958B93E" w14:textId="7C093BA2" w:rsidR="00CD4249" w:rsidRPr="00BC3029" w:rsidRDefault="00591491" w:rsidP="00E27D34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1C1A15"/>
                <w:sz w:val="18"/>
                <w:szCs w:val="18"/>
                <w:lang w:eastAsia="nl-BE"/>
              </w:rPr>
            </w:pPr>
            <w:r>
              <w:rPr>
                <w:rFonts w:ascii="Flanders Art Sans" w:eastAsia="Times New Roman" w:hAnsi="Flanders Art Sans" w:cs="Segoe UI"/>
                <w:b/>
                <w:bCs/>
                <w:color w:val="FFFFFF"/>
                <w:lang w:eastAsia="nl-BE"/>
              </w:rPr>
              <w:t xml:space="preserve">INDIEN VAN TOEPASSING: </w:t>
            </w:r>
            <w:r w:rsidR="00CD4249">
              <w:rPr>
                <w:rFonts w:ascii="Flanders Art Sans" w:eastAsia="Times New Roman" w:hAnsi="Flanders Art Sans" w:cs="Segoe UI"/>
                <w:b/>
                <w:bCs/>
                <w:color w:val="FFFFFF"/>
                <w:lang w:eastAsia="nl-BE"/>
              </w:rPr>
              <w:t xml:space="preserve">Tussentijdse gesprekken </w:t>
            </w:r>
            <w:r w:rsidR="00CD4249" w:rsidRPr="00BC3029">
              <w:rPr>
                <w:rFonts w:ascii="Cambria" w:eastAsia="Times New Roman" w:hAnsi="Cambria" w:cs="Cambria"/>
                <w:color w:val="FFFFFF"/>
                <w:lang w:eastAsia="nl-BE"/>
              </w:rPr>
              <w:t> </w:t>
            </w:r>
          </w:p>
        </w:tc>
      </w:tr>
    </w:tbl>
    <w:p w14:paraId="132D8CD7" w14:textId="77777777" w:rsidR="00825918" w:rsidRDefault="00825918" w:rsidP="00A24F47">
      <w:pPr>
        <w:rPr>
          <w:b/>
          <w:bCs/>
        </w:rPr>
      </w:pPr>
    </w:p>
    <w:p w14:paraId="46D199F1" w14:textId="77777777" w:rsidR="00591491" w:rsidRDefault="00591491" w:rsidP="00591491">
      <w:r w:rsidRPr="009A47E6">
        <w:rPr>
          <w:b/>
          <w:bCs/>
          <w:u w:val="single"/>
        </w:rPr>
        <w:t>Datum gesprek</w:t>
      </w:r>
      <w:r w:rsidRPr="00A753F1">
        <w:rPr>
          <w:u w:val="single"/>
        </w:rPr>
        <w:t>:</w:t>
      </w:r>
      <w:r>
        <w:t xml:space="preserve"> </w:t>
      </w:r>
      <w:r>
        <w:tab/>
      </w:r>
      <w:sdt>
        <w:sdtPr>
          <w:id w:val="-582061042"/>
          <w:placeholder>
            <w:docPart w:val="A356B012312647A2AC5694DDF3F320C5"/>
          </w:placeholder>
        </w:sdtPr>
        <w:sdtContent>
          <w:r>
            <w:t>…/…/…</w:t>
          </w:r>
        </w:sdtContent>
      </w:sdt>
    </w:p>
    <w:p w14:paraId="7A5A20C3" w14:textId="77777777" w:rsidR="00591491" w:rsidRDefault="00591491" w:rsidP="00A24F47">
      <w:pPr>
        <w:rPr>
          <w:b/>
          <w:bCs/>
        </w:rPr>
      </w:pPr>
    </w:p>
    <w:sdt>
      <w:sdtPr>
        <w:id w:val="-328753933"/>
        <w:placeholder>
          <w:docPart w:val="804D4EC92D1442CE9734F28DB5B063A7"/>
        </w:placeholder>
        <w:showingPlcHdr/>
      </w:sdtPr>
      <w:sdtContent>
        <w:p w14:paraId="33FF9877" w14:textId="77777777" w:rsidR="00591491" w:rsidRDefault="00591491" w:rsidP="00591491">
          <w:r w:rsidRPr="00C85BCC">
            <w:rPr>
              <w:rStyle w:val="Tekstvantijdelijkeaanduiding"/>
            </w:rPr>
            <w:t>Klik of tik om tekst in te voeren.</w:t>
          </w:r>
        </w:p>
      </w:sdtContent>
    </w:sdt>
    <w:p w14:paraId="488A2182" w14:textId="77777777" w:rsidR="00591491" w:rsidRDefault="00591491" w:rsidP="00A24F47">
      <w:pPr>
        <w:rPr>
          <w:b/>
          <w:bCs/>
        </w:rPr>
      </w:pPr>
    </w:p>
    <w:p w14:paraId="6033336D" w14:textId="77777777" w:rsidR="00591491" w:rsidRDefault="00591491" w:rsidP="00591491">
      <w:pPr>
        <w:rPr>
          <w:b/>
          <w:bCs/>
        </w:rPr>
      </w:pPr>
      <w:r w:rsidRPr="009A47E6">
        <w:rPr>
          <w:b/>
          <w:bCs/>
          <w:u w:val="single"/>
        </w:rPr>
        <w:t>Opmerkingen personeelslid</w:t>
      </w:r>
      <w:r>
        <w:rPr>
          <w:rStyle w:val="Voetnootmarkering"/>
          <w:b/>
          <w:bCs/>
          <w:u w:val="single"/>
        </w:rPr>
        <w:footnoteReference w:id="2"/>
      </w:r>
      <w:r>
        <w:rPr>
          <w:b/>
          <w:bCs/>
        </w:rPr>
        <w:t xml:space="preserve">: </w:t>
      </w:r>
    </w:p>
    <w:sdt>
      <w:sdtPr>
        <w:rPr>
          <w:b/>
          <w:bCs/>
        </w:rPr>
        <w:id w:val="558674410"/>
        <w:placeholder>
          <w:docPart w:val="6DBFB36D3CDA4121A7D1218910D75359"/>
        </w:placeholder>
        <w:showingPlcHdr/>
      </w:sdtPr>
      <w:sdtContent>
        <w:p w14:paraId="2748B949" w14:textId="77777777" w:rsidR="00591491" w:rsidRDefault="00591491" w:rsidP="00591491">
          <w:pPr>
            <w:rPr>
              <w:b/>
              <w:bCs/>
            </w:rPr>
          </w:pPr>
          <w:r w:rsidRPr="00C85BCC">
            <w:rPr>
              <w:rStyle w:val="Tekstvantijdelijkeaanduiding"/>
            </w:rPr>
            <w:t>Klik of tik om tekst in te voeren.</w:t>
          </w:r>
        </w:p>
      </w:sdtContent>
    </w:sdt>
    <w:p w14:paraId="31903B2A" w14:textId="77777777" w:rsidR="00591491" w:rsidRDefault="00591491" w:rsidP="00A24F47">
      <w:pPr>
        <w:rPr>
          <w:b/>
          <w:bCs/>
        </w:rPr>
      </w:pPr>
    </w:p>
    <w:p w14:paraId="7FC27F3D" w14:textId="77777777" w:rsidR="00591491" w:rsidRDefault="00591491" w:rsidP="00A24F47">
      <w:pPr>
        <w:rPr>
          <w:b/>
          <w:bCs/>
        </w:rPr>
      </w:pPr>
    </w:p>
    <w:p w14:paraId="68525772" w14:textId="77777777" w:rsidR="00591491" w:rsidRDefault="00591491" w:rsidP="00A24F47">
      <w:pPr>
        <w:rPr>
          <w:b/>
          <w:bCs/>
        </w:rPr>
      </w:pPr>
    </w:p>
    <w:p w14:paraId="4BE14E1D" w14:textId="77777777" w:rsidR="009A47E6" w:rsidRDefault="009A47E6" w:rsidP="00A24F47">
      <w:pPr>
        <w:rPr>
          <w:b/>
          <w:bCs/>
        </w:rPr>
      </w:pPr>
    </w:p>
    <w:tbl>
      <w:tblPr>
        <w:tblStyle w:val="Tabelraster"/>
        <w:tblpPr w:leftFromText="141" w:rightFromText="141" w:vertAnchor="text" w:horzAnchor="margin" w:tblpY="2804"/>
        <w:tblW w:w="5000" w:type="pct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D56862" w14:paraId="55611FE4" w14:textId="77777777" w:rsidTr="00F156B1">
        <w:trPr>
          <w:trHeight w:val="1545"/>
        </w:trPr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2919C6B1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CE8430D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</w:rPr>
            </w:pPr>
          </w:p>
        </w:tc>
      </w:tr>
      <w:tr w:rsidR="00D56862" w14:paraId="5F280E2E" w14:textId="77777777" w:rsidTr="00F156B1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0A114353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  <w:highlight w:val="yellow"/>
              </w:rPr>
            </w:pPr>
            <w:r w:rsidRPr="2843AFF6">
              <w:rPr>
                <w:rFonts w:eastAsia="FlandersArtSans-Regular" w:cs="FlandersArtSans-Regular"/>
                <w:highlight w:val="yellow"/>
              </w:rPr>
              <w:t>[ondertekening – Voornaam Naam – -leidinggevende of bevoegd personeelslid dat remediëringstraject opstart en opvolgt]</w:t>
            </w:r>
          </w:p>
          <w:p w14:paraId="5350844B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</w:pPr>
            <w:r w:rsidRPr="2843AFF6">
              <w:rPr>
                <w:rFonts w:eastAsia="FlandersArtSans-Regular" w:cs="FlandersArtSans-Regular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2F0137A" w14:textId="77777777" w:rsidR="00D56862" w:rsidRDefault="00D56862" w:rsidP="00D56862">
            <w:pPr>
              <w:tabs>
                <w:tab w:val="left" w:pos="0"/>
                <w:tab w:val="left" w:pos="0"/>
                <w:tab w:val="left" w:pos="4678"/>
              </w:tabs>
              <w:spacing w:after="0"/>
            </w:pPr>
            <w:r w:rsidRPr="2843AFF6">
              <w:rPr>
                <w:rFonts w:eastAsia="FlandersArtSans-Regular" w:cs="FlandersArtSans-Regular"/>
                <w:highlight w:val="yellow"/>
              </w:rPr>
              <w:t>[ondertekening – naam – betrokken personeelslid]</w:t>
            </w:r>
          </w:p>
        </w:tc>
      </w:tr>
    </w:tbl>
    <w:p w14:paraId="0856B3E3" w14:textId="7CCBFB49" w:rsidR="2843AFF6" w:rsidRDefault="2843AFF6" w:rsidP="2843AFF6">
      <w:pPr>
        <w:tabs>
          <w:tab w:val="clear" w:pos="3686"/>
        </w:tabs>
        <w:spacing w:after="200" w:line="276" w:lineRule="auto"/>
        <w:rPr>
          <w:b/>
          <w:bCs/>
        </w:rPr>
      </w:pPr>
    </w:p>
    <w:p w14:paraId="53794D30" w14:textId="77777777" w:rsidR="00D56862" w:rsidRDefault="00D56862" w:rsidP="2843AFF6">
      <w:pPr>
        <w:tabs>
          <w:tab w:val="clear" w:pos="3686"/>
        </w:tabs>
        <w:spacing w:after="200" w:line="276" w:lineRule="auto"/>
        <w:rPr>
          <w:b/>
          <w:bCs/>
        </w:rPr>
      </w:pPr>
    </w:p>
    <w:p w14:paraId="79DADE23" w14:textId="77777777" w:rsidR="00D56862" w:rsidRDefault="00D56862" w:rsidP="2843AFF6">
      <w:pPr>
        <w:tabs>
          <w:tab w:val="clear" w:pos="3686"/>
        </w:tabs>
        <w:spacing w:after="200" w:line="276" w:lineRule="auto"/>
        <w:rPr>
          <w:b/>
          <w:bCs/>
        </w:rPr>
      </w:pPr>
    </w:p>
    <w:p w14:paraId="0AC89CDD" w14:textId="77777777" w:rsidR="00D56862" w:rsidRDefault="00D56862" w:rsidP="2843AFF6">
      <w:pPr>
        <w:tabs>
          <w:tab w:val="clear" w:pos="3686"/>
        </w:tabs>
        <w:spacing w:after="200" w:line="276" w:lineRule="auto"/>
        <w:rPr>
          <w:b/>
          <w:bCs/>
        </w:rPr>
      </w:pPr>
    </w:p>
    <w:p w14:paraId="5FE78BAE" w14:textId="27D9C8AF" w:rsidR="2843AFF6" w:rsidRDefault="2843AFF6" w:rsidP="2843AFF6">
      <w:pPr>
        <w:tabs>
          <w:tab w:val="clear" w:pos="3686"/>
        </w:tabs>
        <w:spacing w:after="200" w:line="276" w:lineRule="auto"/>
        <w:rPr>
          <w:b/>
          <w:bCs/>
        </w:rPr>
      </w:pPr>
    </w:p>
    <w:tbl>
      <w:tblPr>
        <w:tblW w:w="99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901"/>
      </w:tblGrid>
      <w:tr w:rsidR="009A47E6" w:rsidRPr="00BC3029" w14:paraId="0E95EE0C" w14:textId="77777777" w:rsidTr="00DE39F3">
        <w:trPr>
          <w:trHeight w:val="3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374C647" w14:textId="77777777" w:rsidR="009A47E6" w:rsidRPr="00BC3029" w:rsidRDefault="009A47E6" w:rsidP="00DE39F3">
            <w:pPr>
              <w:tabs>
                <w:tab w:val="clear" w:pos="3686"/>
              </w:tabs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color w:val="1C1A15"/>
                <w:sz w:val="18"/>
                <w:szCs w:val="18"/>
                <w:lang w:eastAsia="nl-BE"/>
              </w:rPr>
            </w:pPr>
            <w:r w:rsidRPr="00BC3029">
              <w:rPr>
                <w:rFonts w:ascii="Cambria" w:eastAsia="Times New Roman" w:hAnsi="Cambria" w:cs="Segoe UI"/>
                <w:color w:val="000000"/>
                <w:lang w:eastAsia="nl-BE"/>
              </w:rPr>
              <w:lastRenderedPageBreak/>
              <w:t>  </w:t>
            </w:r>
          </w:p>
        </w:tc>
        <w:tc>
          <w:tcPr>
            <w:tcW w:w="990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/>
            <w:hideMark/>
          </w:tcPr>
          <w:p w14:paraId="31E73982" w14:textId="223CBAAE" w:rsidR="009A47E6" w:rsidRPr="00BC3029" w:rsidRDefault="00825918" w:rsidP="00DE39F3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1C1A15"/>
                <w:sz w:val="18"/>
                <w:szCs w:val="18"/>
                <w:lang w:eastAsia="nl-BE"/>
              </w:rPr>
            </w:pPr>
            <w:r>
              <w:rPr>
                <w:rFonts w:ascii="Flanders Art Sans" w:eastAsia="Times New Roman" w:hAnsi="Flanders Art Sans" w:cs="Segoe UI"/>
                <w:b/>
                <w:bCs/>
                <w:color w:val="FFFFFF"/>
                <w:lang w:eastAsia="nl-BE"/>
              </w:rPr>
              <w:t xml:space="preserve">INDIEN VAN TOEPASSING: </w:t>
            </w:r>
            <w:r w:rsidR="009A47E6">
              <w:rPr>
                <w:rFonts w:ascii="Flanders Art Sans" w:eastAsia="Times New Roman" w:hAnsi="Flanders Art Sans" w:cs="Segoe UI"/>
                <w:b/>
                <w:bCs/>
                <w:color w:val="FFFFFF"/>
                <w:lang w:eastAsia="nl-BE"/>
              </w:rPr>
              <w:t xml:space="preserve">Gesprek over wijziging van dienstaanwijzing  </w:t>
            </w:r>
            <w:r w:rsidR="009A47E6" w:rsidRPr="00BC3029">
              <w:rPr>
                <w:rFonts w:ascii="Cambria" w:eastAsia="Times New Roman" w:hAnsi="Cambria" w:cs="Cambria"/>
                <w:color w:val="FFFFFF"/>
                <w:lang w:eastAsia="nl-BE"/>
              </w:rPr>
              <w:t> </w:t>
            </w:r>
          </w:p>
        </w:tc>
      </w:tr>
    </w:tbl>
    <w:p w14:paraId="615E2C54" w14:textId="77777777" w:rsidR="00AC2730" w:rsidRDefault="00AC2730" w:rsidP="00AC2730">
      <w:pPr>
        <w:rPr>
          <w:b/>
          <w:bCs/>
          <w:u w:val="single"/>
        </w:rPr>
      </w:pPr>
    </w:p>
    <w:p w14:paraId="03DABB35" w14:textId="0F08D849" w:rsidR="00AC2730" w:rsidRDefault="00AC2730" w:rsidP="00AC2730">
      <w:r w:rsidRPr="009A47E6">
        <w:rPr>
          <w:b/>
          <w:bCs/>
          <w:u w:val="single"/>
        </w:rPr>
        <w:t>Datum gesprek</w:t>
      </w:r>
      <w:r w:rsidRPr="00A753F1">
        <w:rPr>
          <w:u w:val="single"/>
        </w:rPr>
        <w:t>:</w:t>
      </w:r>
      <w:r>
        <w:t xml:space="preserve"> </w:t>
      </w:r>
      <w:r>
        <w:tab/>
      </w:r>
      <w:sdt>
        <w:sdtPr>
          <w:id w:val="-286118276"/>
          <w:placeholder>
            <w:docPart w:val="B9FC65A434FD489585BA321518D3D481"/>
          </w:placeholder>
        </w:sdtPr>
        <w:sdtContent>
          <w:r>
            <w:t>…/…/…</w:t>
          </w:r>
        </w:sdtContent>
      </w:sdt>
    </w:p>
    <w:p w14:paraId="794C8B7C" w14:textId="77777777" w:rsidR="00AC2730" w:rsidRDefault="00AC2730" w:rsidP="00AC2730">
      <w:pPr>
        <w:rPr>
          <w:i/>
          <w:iCs/>
          <w:highlight w:val="yellow"/>
        </w:rPr>
      </w:pPr>
    </w:p>
    <w:p w14:paraId="099AF742" w14:textId="25A3EC75" w:rsidR="00AC2730" w:rsidRDefault="00AC2730" w:rsidP="00AC2730">
      <w:pPr>
        <w:rPr>
          <w:b/>
          <w:bCs/>
          <w:u w:val="single"/>
        </w:rPr>
      </w:pPr>
      <w:r>
        <w:rPr>
          <w:b/>
          <w:bCs/>
          <w:u w:val="single"/>
        </w:rPr>
        <w:t>Aanbod werkgever over wijziging van dienstaanwijzing:</w:t>
      </w:r>
    </w:p>
    <w:sdt>
      <w:sdtPr>
        <w:rPr>
          <w:b/>
          <w:bCs/>
          <w:u w:val="single"/>
        </w:rPr>
        <w:id w:val="1651944049"/>
        <w:placeholder>
          <w:docPart w:val="DefaultPlaceholder_-1854013440"/>
        </w:placeholder>
        <w:showingPlcHdr/>
      </w:sdtPr>
      <w:sdtContent>
        <w:p w14:paraId="07C70932" w14:textId="07176F19" w:rsidR="00AC2730" w:rsidRDefault="00AC2730" w:rsidP="00AC2730">
          <w:pPr>
            <w:rPr>
              <w:b/>
              <w:bCs/>
              <w:u w:val="single"/>
            </w:rPr>
          </w:pPr>
          <w:r w:rsidRPr="00C85BCC">
            <w:rPr>
              <w:rStyle w:val="Tekstvantijdelijkeaanduiding"/>
            </w:rPr>
            <w:t>Klik of tik om tekst in te voeren.</w:t>
          </w:r>
        </w:p>
      </w:sdtContent>
    </w:sdt>
    <w:p w14:paraId="3735E606" w14:textId="77777777" w:rsidR="00AC2730" w:rsidRDefault="00AC2730" w:rsidP="00AC2730">
      <w:pPr>
        <w:rPr>
          <w:b/>
          <w:bCs/>
          <w:u w:val="single"/>
        </w:rPr>
      </w:pPr>
    </w:p>
    <w:p w14:paraId="150315BA" w14:textId="77777777" w:rsidR="007A4704" w:rsidRDefault="007A4704" w:rsidP="007A4704">
      <w:pPr>
        <w:rPr>
          <w:b/>
          <w:bCs/>
        </w:rPr>
      </w:pPr>
    </w:p>
    <w:p w14:paraId="32653672" w14:textId="77777777" w:rsidR="007A4704" w:rsidRDefault="007A4704" w:rsidP="007A4704">
      <w:pPr>
        <w:rPr>
          <w:b/>
          <w:bCs/>
        </w:rPr>
      </w:pPr>
      <w:r w:rsidRPr="009A47E6">
        <w:rPr>
          <w:b/>
          <w:bCs/>
          <w:u w:val="single"/>
        </w:rPr>
        <w:t>Opmerkingen personeelslid</w:t>
      </w:r>
      <w:r>
        <w:rPr>
          <w:rStyle w:val="Voetnootmarkering"/>
          <w:b/>
          <w:bCs/>
          <w:u w:val="single"/>
        </w:rPr>
        <w:footnoteReference w:id="3"/>
      </w:r>
      <w:r>
        <w:rPr>
          <w:b/>
          <w:bCs/>
        </w:rPr>
        <w:t xml:space="preserve">: </w:t>
      </w:r>
    </w:p>
    <w:sdt>
      <w:sdtPr>
        <w:rPr>
          <w:b/>
          <w:bCs/>
        </w:rPr>
        <w:id w:val="-625550891"/>
        <w:placeholder>
          <w:docPart w:val="9222960C990B42BDAED14441C55FE1DF"/>
        </w:placeholder>
        <w:showingPlcHdr/>
      </w:sdtPr>
      <w:sdtContent>
        <w:p w14:paraId="6FE67DE4" w14:textId="77777777" w:rsidR="007A4704" w:rsidRDefault="007A4704" w:rsidP="007A4704">
          <w:pPr>
            <w:rPr>
              <w:b/>
              <w:bCs/>
            </w:rPr>
          </w:pPr>
          <w:r w:rsidRPr="00C85BCC">
            <w:rPr>
              <w:rStyle w:val="Tekstvantijdelijkeaanduiding"/>
            </w:rPr>
            <w:t>Klik of tik om tekst in te voeren.</w:t>
          </w:r>
        </w:p>
      </w:sdtContent>
    </w:sdt>
    <w:p w14:paraId="787882CB" w14:textId="77777777" w:rsidR="007A4704" w:rsidRDefault="007A4704" w:rsidP="007A4704">
      <w:pPr>
        <w:rPr>
          <w:b/>
          <w:bCs/>
        </w:rPr>
      </w:pPr>
    </w:p>
    <w:p w14:paraId="423EA666" w14:textId="77777777" w:rsidR="007A4704" w:rsidRDefault="007A4704" w:rsidP="007A4704">
      <w:pPr>
        <w:rPr>
          <w:b/>
          <w:bCs/>
        </w:rPr>
      </w:pPr>
    </w:p>
    <w:p w14:paraId="78826C3F" w14:textId="77777777" w:rsidR="007A4704" w:rsidRDefault="007A4704" w:rsidP="007A4704">
      <w:pPr>
        <w:rPr>
          <w:b/>
          <w:bCs/>
        </w:rPr>
      </w:pPr>
    </w:p>
    <w:p w14:paraId="6A6A73C6" w14:textId="77777777" w:rsidR="007A4704" w:rsidRDefault="007A4704" w:rsidP="007A4704">
      <w:pPr>
        <w:rPr>
          <w:b/>
          <w:bCs/>
        </w:rPr>
      </w:pPr>
    </w:p>
    <w:p w14:paraId="701C2A36" w14:textId="77777777" w:rsidR="007A4704" w:rsidRDefault="007A4704" w:rsidP="007A4704">
      <w:pPr>
        <w:rPr>
          <w:b/>
          <w:bCs/>
        </w:rPr>
      </w:pPr>
    </w:p>
    <w:tbl>
      <w:tblPr>
        <w:tblStyle w:val="Tabelraster"/>
        <w:tblpPr w:leftFromText="141" w:rightFromText="141" w:vertAnchor="text" w:horzAnchor="margin" w:tblpY="924"/>
        <w:tblW w:w="5000" w:type="pct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ook w:val="04A0" w:firstRow="1" w:lastRow="0" w:firstColumn="1" w:lastColumn="0" w:noHBand="0" w:noVBand="1"/>
      </w:tblPr>
      <w:tblGrid>
        <w:gridCol w:w="4960"/>
        <w:gridCol w:w="4961"/>
      </w:tblGrid>
      <w:tr w:rsidR="00D56862" w14:paraId="016EC85A" w14:textId="77777777" w:rsidTr="00F156B1">
        <w:trPr>
          <w:trHeight w:val="1545"/>
        </w:trPr>
        <w:tc>
          <w:tcPr>
            <w:tcW w:w="250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D82AAFE" w14:textId="77777777" w:rsidR="00D56862" w:rsidRDefault="00D56862" w:rsidP="00E27D34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8E69855" w14:textId="77777777" w:rsidR="00D56862" w:rsidRDefault="00D56862" w:rsidP="00E27D34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</w:rPr>
            </w:pPr>
          </w:p>
        </w:tc>
      </w:tr>
      <w:tr w:rsidR="00D56862" w14:paraId="2248D4D1" w14:textId="77777777" w:rsidTr="00F156B1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14:paraId="1208E583" w14:textId="77777777" w:rsidR="00D56862" w:rsidRDefault="00D56862" w:rsidP="00E27D34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  <w:highlight w:val="yellow"/>
              </w:rPr>
            </w:pPr>
            <w:r w:rsidRPr="2843AFF6">
              <w:rPr>
                <w:rFonts w:eastAsia="FlandersArtSans-Regular" w:cs="FlandersArtSans-Regular"/>
                <w:highlight w:val="yellow"/>
              </w:rPr>
              <w:t>[ondertekening – Voornaam Naam – -leidinggevende of bevoegd personeelslid dat remediëringstraject opstart en opvolgt]</w:t>
            </w:r>
          </w:p>
          <w:p w14:paraId="7A598AA2" w14:textId="77777777" w:rsidR="00D56862" w:rsidRDefault="00D56862" w:rsidP="00E27D34">
            <w:pPr>
              <w:tabs>
                <w:tab w:val="left" w:pos="0"/>
                <w:tab w:val="left" w:pos="0"/>
                <w:tab w:val="left" w:pos="4678"/>
              </w:tabs>
              <w:spacing w:after="0"/>
            </w:pPr>
            <w:r w:rsidRPr="2843AFF6">
              <w:rPr>
                <w:rFonts w:eastAsia="FlandersArtSans-Regular" w:cs="FlandersArtSans-Regular"/>
              </w:rPr>
              <w:t xml:space="preserve"> </w:t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8286F76" w14:textId="77777777" w:rsidR="00D56862" w:rsidRDefault="00D56862" w:rsidP="00E27D34">
            <w:pPr>
              <w:tabs>
                <w:tab w:val="left" w:pos="0"/>
                <w:tab w:val="left" w:pos="0"/>
                <w:tab w:val="left" w:pos="4678"/>
              </w:tabs>
              <w:spacing w:after="0"/>
            </w:pPr>
            <w:r w:rsidRPr="2843AFF6">
              <w:rPr>
                <w:rFonts w:eastAsia="FlandersArtSans-Regular" w:cs="FlandersArtSans-Regular"/>
                <w:highlight w:val="yellow"/>
              </w:rPr>
              <w:t>[ondertekening – naam – betrokken personeelslid]</w:t>
            </w:r>
          </w:p>
        </w:tc>
      </w:tr>
    </w:tbl>
    <w:p w14:paraId="1293B285" w14:textId="77777777" w:rsidR="00AC2730" w:rsidRDefault="00AC2730" w:rsidP="00AC2730">
      <w:pPr>
        <w:rPr>
          <w:b/>
          <w:bCs/>
          <w:u w:val="single"/>
        </w:rPr>
      </w:pPr>
    </w:p>
    <w:p w14:paraId="102F2CE2" w14:textId="02C56568" w:rsidR="00AC2730" w:rsidRDefault="00AC2730" w:rsidP="00EC17E5">
      <w:pPr>
        <w:tabs>
          <w:tab w:val="clear" w:pos="3686"/>
        </w:tabs>
        <w:spacing w:after="200" w:line="276" w:lineRule="auto"/>
        <w:rPr>
          <w:b/>
          <w:bCs/>
          <w:u w:val="single"/>
        </w:rPr>
      </w:pPr>
    </w:p>
    <w:tbl>
      <w:tblPr>
        <w:tblW w:w="992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9901"/>
      </w:tblGrid>
      <w:tr w:rsidR="00EC17E5" w:rsidRPr="00BC3029" w14:paraId="3AF7780E" w14:textId="77777777" w:rsidTr="00DE39F3">
        <w:trPr>
          <w:trHeight w:val="39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938893" w14:textId="77777777" w:rsidR="00EC17E5" w:rsidRPr="00BC3029" w:rsidRDefault="00EC17E5" w:rsidP="00DE39F3">
            <w:pPr>
              <w:tabs>
                <w:tab w:val="clear" w:pos="3686"/>
              </w:tabs>
              <w:spacing w:after="0" w:line="240" w:lineRule="auto"/>
              <w:jc w:val="right"/>
              <w:textAlignment w:val="baseline"/>
              <w:rPr>
                <w:rFonts w:ascii="Segoe UI" w:eastAsia="Times New Roman" w:hAnsi="Segoe UI" w:cs="Segoe UI"/>
                <w:color w:val="1C1A15"/>
                <w:sz w:val="18"/>
                <w:szCs w:val="18"/>
                <w:lang w:eastAsia="nl-BE"/>
              </w:rPr>
            </w:pPr>
            <w:r w:rsidRPr="00BC3029">
              <w:rPr>
                <w:rFonts w:ascii="Cambria" w:eastAsia="Times New Roman" w:hAnsi="Cambria" w:cs="Segoe UI"/>
                <w:color w:val="000000"/>
                <w:lang w:eastAsia="nl-BE"/>
              </w:rPr>
              <w:lastRenderedPageBreak/>
              <w:t>  </w:t>
            </w:r>
          </w:p>
        </w:tc>
        <w:tc>
          <w:tcPr>
            <w:tcW w:w="9901" w:type="dxa"/>
            <w:tcBorders>
              <w:top w:val="nil"/>
              <w:left w:val="nil"/>
              <w:bottom w:val="nil"/>
              <w:right w:val="nil"/>
            </w:tcBorders>
            <w:shd w:val="clear" w:color="auto" w:fill="7F7F7F"/>
            <w:hideMark/>
          </w:tcPr>
          <w:p w14:paraId="38EB6E69" w14:textId="30A84472" w:rsidR="00EC17E5" w:rsidRPr="00BC3029" w:rsidRDefault="00EC17E5" w:rsidP="00DE39F3">
            <w:pPr>
              <w:tabs>
                <w:tab w:val="clear" w:pos="3686"/>
              </w:tabs>
              <w:spacing w:after="0" w:line="240" w:lineRule="auto"/>
              <w:textAlignment w:val="baseline"/>
              <w:rPr>
                <w:rFonts w:ascii="Segoe UI" w:eastAsia="Times New Roman" w:hAnsi="Segoe UI" w:cs="Segoe UI"/>
                <w:color w:val="1C1A15"/>
                <w:sz w:val="18"/>
                <w:szCs w:val="18"/>
                <w:lang w:eastAsia="nl-BE"/>
              </w:rPr>
            </w:pPr>
            <w:r>
              <w:rPr>
                <w:rFonts w:ascii="Flanders Art Sans" w:eastAsia="Times New Roman" w:hAnsi="Flanders Art Sans" w:cs="Segoe UI"/>
                <w:b/>
                <w:bCs/>
                <w:color w:val="FFFFFF"/>
                <w:lang w:eastAsia="nl-BE"/>
              </w:rPr>
              <w:t xml:space="preserve">DEFINITIEVE KEUZE PERSONEELSLID  </w:t>
            </w:r>
            <w:r w:rsidRPr="00BC3029">
              <w:rPr>
                <w:rFonts w:ascii="Cambria" w:eastAsia="Times New Roman" w:hAnsi="Cambria" w:cs="Cambria"/>
                <w:color w:val="FFFFFF"/>
                <w:lang w:eastAsia="nl-BE"/>
              </w:rPr>
              <w:t> </w:t>
            </w:r>
          </w:p>
        </w:tc>
      </w:tr>
    </w:tbl>
    <w:p w14:paraId="2C647AD1" w14:textId="77777777" w:rsidR="00EC17E5" w:rsidRDefault="00EC17E5" w:rsidP="00AC2730">
      <w:pPr>
        <w:rPr>
          <w:i/>
          <w:iCs/>
          <w:highlight w:val="yellow"/>
        </w:rPr>
      </w:pPr>
    </w:p>
    <w:p w14:paraId="194919BA" w14:textId="42C5769F" w:rsidR="00AC2730" w:rsidRPr="00E1434C" w:rsidRDefault="00AC2730" w:rsidP="00AC2730">
      <w:pPr>
        <w:rPr>
          <w:i/>
          <w:iCs/>
        </w:rPr>
      </w:pPr>
      <w:r w:rsidRPr="00E1434C">
        <w:rPr>
          <w:i/>
          <w:iCs/>
          <w:highlight w:val="yellow"/>
        </w:rPr>
        <w:t>Schrappen wat niet van toepassing is:</w:t>
      </w:r>
      <w:r w:rsidRPr="00E1434C">
        <w:rPr>
          <w:i/>
          <w:iCs/>
        </w:rPr>
        <w:t xml:space="preserve"> </w:t>
      </w:r>
    </w:p>
    <w:p w14:paraId="246CBFF3" w14:textId="0B2515FB" w:rsidR="00AC2730" w:rsidRDefault="00AC2730" w:rsidP="00825918">
      <w:pPr>
        <w:pStyle w:val="Lijstalinea"/>
        <w:numPr>
          <w:ilvl w:val="0"/>
          <w:numId w:val="19"/>
        </w:numPr>
      </w:pPr>
      <w:r w:rsidRPr="00E1434C">
        <w:rPr>
          <w:highlight w:val="yellow"/>
        </w:rPr>
        <w:t>[naam, voornaam personeelslid]</w:t>
      </w:r>
      <w:r>
        <w:t xml:space="preserve"> </w:t>
      </w:r>
      <w:r w:rsidR="00825918">
        <w:t>kiest</w:t>
      </w:r>
      <w:r>
        <w:t xml:space="preserve"> het remediëringstraject in de huidige functie onder leiding en het toezicht van </w:t>
      </w:r>
      <w:r w:rsidR="007A4704">
        <w:t xml:space="preserve">minstens </w:t>
      </w:r>
      <w:r>
        <w:t xml:space="preserve">één andere evaluator met de graad directeur, afdelingshoofd of N-1 projectleider. </w:t>
      </w:r>
    </w:p>
    <w:p w14:paraId="3F1F9B40" w14:textId="43F75530" w:rsidR="007A4704" w:rsidRDefault="007A4704" w:rsidP="00AC2730">
      <w:pPr>
        <w:pStyle w:val="Lijstalinea"/>
        <w:ind w:left="720"/>
      </w:pPr>
      <w:r>
        <w:t xml:space="preserve">Vanaf </w:t>
      </w:r>
      <w:r w:rsidR="00E15FB2" w:rsidRPr="00E15FB2">
        <w:rPr>
          <w:highlight w:val="yellow"/>
        </w:rPr>
        <w:t>…</w:t>
      </w:r>
      <w:r w:rsidRPr="00E15FB2">
        <w:rPr>
          <w:highlight w:val="yellow"/>
        </w:rPr>
        <w:t>/</w:t>
      </w:r>
      <w:r w:rsidR="00E15FB2" w:rsidRPr="00E15FB2">
        <w:rPr>
          <w:highlight w:val="yellow"/>
        </w:rPr>
        <w:t>…</w:t>
      </w:r>
      <w:r w:rsidRPr="00E15FB2">
        <w:rPr>
          <w:highlight w:val="yellow"/>
        </w:rPr>
        <w:t>/</w:t>
      </w:r>
      <w:r w:rsidR="00E15FB2" w:rsidRPr="00E15FB2">
        <w:rPr>
          <w:highlight w:val="yellow"/>
        </w:rPr>
        <w:t>…</w:t>
      </w:r>
      <w:r w:rsidR="00AB52B9">
        <w:t xml:space="preserve"> presteert </w:t>
      </w:r>
      <w:r w:rsidR="00AB52B9" w:rsidRPr="00E15FB2">
        <w:rPr>
          <w:highlight w:val="yellow"/>
        </w:rPr>
        <w:t>[naam, voornaam personeelslid]</w:t>
      </w:r>
      <w:r w:rsidR="00AB52B9">
        <w:t xml:space="preserve"> onder leiding en het toezicht van </w:t>
      </w:r>
    </w:p>
    <w:p w14:paraId="28E35A98" w14:textId="07818F13" w:rsidR="00AB52B9" w:rsidRPr="00E15FB2" w:rsidRDefault="00E15FB2" w:rsidP="00AB52B9">
      <w:pPr>
        <w:pStyle w:val="Lijstalinea"/>
        <w:numPr>
          <w:ilvl w:val="1"/>
          <w:numId w:val="19"/>
        </w:numPr>
        <w:rPr>
          <w:highlight w:val="yellow"/>
        </w:rPr>
      </w:pPr>
      <w:r w:rsidRPr="00E15FB2">
        <w:rPr>
          <w:highlight w:val="yellow"/>
        </w:rPr>
        <w:t>[naam, voornaam eerste evaluator, functie]</w:t>
      </w:r>
    </w:p>
    <w:p w14:paraId="38CB9A75" w14:textId="65CDBE3D" w:rsidR="00E15FB2" w:rsidRPr="00E15FB2" w:rsidRDefault="00E15FB2" w:rsidP="00AB52B9">
      <w:pPr>
        <w:pStyle w:val="Lijstalinea"/>
        <w:numPr>
          <w:ilvl w:val="1"/>
          <w:numId w:val="19"/>
        </w:numPr>
        <w:rPr>
          <w:highlight w:val="yellow"/>
        </w:rPr>
      </w:pPr>
      <w:r w:rsidRPr="00E15FB2">
        <w:rPr>
          <w:highlight w:val="yellow"/>
        </w:rPr>
        <w:t>[naam, voornaam tweede evaluator, functie]</w:t>
      </w:r>
    </w:p>
    <w:p w14:paraId="2DE74D6B" w14:textId="5D213477" w:rsidR="00AC2730" w:rsidRDefault="00AC2730" w:rsidP="00AC2730">
      <w:pPr>
        <w:pStyle w:val="Lijstalinea"/>
        <w:numPr>
          <w:ilvl w:val="0"/>
          <w:numId w:val="17"/>
        </w:numPr>
      </w:pPr>
      <w:r w:rsidRPr="2843AFF6">
        <w:rPr>
          <w:highlight w:val="yellow"/>
        </w:rPr>
        <w:t>[naam, voornaam personeelslid]</w:t>
      </w:r>
      <w:r>
        <w:t xml:space="preserve"> </w:t>
      </w:r>
      <w:r w:rsidR="00825918">
        <w:t>kiest</w:t>
      </w:r>
      <w:r>
        <w:t xml:space="preserve"> </w:t>
      </w:r>
      <w:r w:rsidR="00AC7C9D">
        <w:t>voor een remediëring</w:t>
      </w:r>
      <w:r>
        <w:t xml:space="preserve"> door middel van een wijziging van dienstaanwijzing naar een andere functie in dezelfde rang en graad met dezelfde salarisschaal. </w:t>
      </w:r>
    </w:p>
    <w:p w14:paraId="1D91D485" w14:textId="14BC0050" w:rsidR="00AC2730" w:rsidRDefault="00B15C4B" w:rsidP="00EC17E5">
      <w:pPr>
        <w:pStyle w:val="Lijstalinea"/>
        <w:ind w:left="720"/>
      </w:pPr>
      <w:r w:rsidRPr="00E1434C">
        <w:rPr>
          <w:highlight w:val="yellow"/>
        </w:rPr>
        <w:t>[naam, voornaam personeelslid]</w:t>
      </w:r>
      <w:r>
        <w:t xml:space="preserve"> valt vanaf </w:t>
      </w:r>
      <w:sdt>
        <w:sdtPr>
          <w:rPr>
            <w:highlight w:val="yellow"/>
          </w:rPr>
          <w:id w:val="2094963157"/>
          <w:placeholder>
            <w:docPart w:val="D55CD70ABF144A209D2AE73C712144E6"/>
          </w:placeholder>
        </w:sdtPr>
        <w:sdtContent>
          <w:r w:rsidRPr="00D05983">
            <w:rPr>
              <w:highlight w:val="yellow"/>
            </w:rPr>
            <w:t>…/…/…</w:t>
          </w:r>
        </w:sdtContent>
      </w:sdt>
      <w:r>
        <w:t xml:space="preserve"> onder leiding en het toezicht van </w:t>
      </w:r>
      <w:r w:rsidRPr="00D05983">
        <w:rPr>
          <w:highlight w:val="yellow"/>
        </w:rPr>
        <w:t>[naam, voornaam nieuwe evaluator, functie]</w:t>
      </w:r>
      <w:r>
        <w:t xml:space="preserve"> </w:t>
      </w:r>
      <w:r w:rsidR="009357FB">
        <w:t xml:space="preserve">met als functie </w:t>
      </w:r>
      <w:r w:rsidR="009357FB" w:rsidRPr="00EE19E1">
        <w:rPr>
          <w:highlight w:val="yellow"/>
        </w:rPr>
        <w:t>[omschrijving functie]</w:t>
      </w:r>
      <w:r w:rsidR="009357FB">
        <w:t xml:space="preserve"> binnen </w:t>
      </w:r>
      <w:r w:rsidR="009357FB" w:rsidRPr="00EE19E1">
        <w:rPr>
          <w:highlight w:val="yellow"/>
        </w:rPr>
        <w:t xml:space="preserve">[team, dienst, </w:t>
      </w:r>
      <w:commentRangeStart w:id="0"/>
      <w:r w:rsidR="009357FB" w:rsidRPr="00EE19E1">
        <w:rPr>
          <w:highlight w:val="yellow"/>
        </w:rPr>
        <w:t>entiteit</w:t>
      </w:r>
      <w:commentRangeEnd w:id="0"/>
      <w:r w:rsidR="00F156B1">
        <w:rPr>
          <w:rStyle w:val="Verwijzingopmerking"/>
        </w:rPr>
        <w:commentReference w:id="0"/>
      </w:r>
      <w:r w:rsidR="00EE19E1" w:rsidRPr="00EE19E1">
        <w:rPr>
          <w:highlight w:val="yellow"/>
        </w:rPr>
        <w:t>]</w:t>
      </w:r>
      <w:r>
        <w:t xml:space="preserve">. </w:t>
      </w:r>
    </w:p>
    <w:p w14:paraId="7E92B333" w14:textId="77777777" w:rsidR="00AC2730" w:rsidRPr="009A47E6" w:rsidRDefault="00AC2730" w:rsidP="00AC2730">
      <w:pPr>
        <w:rPr>
          <w:b/>
          <w:bCs/>
        </w:rPr>
      </w:pPr>
      <w:r w:rsidRPr="009A47E6">
        <w:rPr>
          <w:b/>
          <w:bCs/>
          <w:u w:val="single"/>
        </w:rPr>
        <w:t>Motivering van keuze</w:t>
      </w:r>
      <w:r w:rsidRPr="009A47E6">
        <w:rPr>
          <w:b/>
          <w:bCs/>
        </w:rPr>
        <w:t xml:space="preserve">: </w:t>
      </w:r>
    </w:p>
    <w:sdt>
      <w:sdtPr>
        <w:id w:val="1903104181"/>
        <w:placeholder>
          <w:docPart w:val="B9FC65A434FD489585BA321518D3D481"/>
        </w:placeholder>
        <w:showingPlcHdr/>
      </w:sdtPr>
      <w:sdtContent>
        <w:p w14:paraId="5CF1B744" w14:textId="77777777" w:rsidR="00AC2730" w:rsidRDefault="00AC2730" w:rsidP="00AC2730">
          <w:r w:rsidRPr="00C85BCC">
            <w:rPr>
              <w:rStyle w:val="Tekstvantijdelijkeaanduiding"/>
            </w:rPr>
            <w:t>Klik of tik om tekst in te voeren.</w:t>
          </w:r>
        </w:p>
      </w:sdtContent>
    </w:sdt>
    <w:p w14:paraId="1C1DD2AE" w14:textId="7A235820" w:rsidR="2843AFF6" w:rsidRDefault="2843AFF6" w:rsidP="2843AFF6">
      <w:pPr>
        <w:rPr>
          <w:b/>
          <w:bCs/>
        </w:rPr>
      </w:pPr>
    </w:p>
    <w:p w14:paraId="2B745C17" w14:textId="0B64C346" w:rsidR="00AC2730" w:rsidRDefault="00AC2730" w:rsidP="00AC2730">
      <w:pPr>
        <w:rPr>
          <w:b/>
          <w:bCs/>
        </w:rPr>
      </w:pPr>
      <w:r w:rsidRPr="009A47E6">
        <w:rPr>
          <w:b/>
          <w:bCs/>
          <w:u w:val="single"/>
        </w:rPr>
        <w:t>Opmerkingen personeelsli</w:t>
      </w:r>
      <w:r w:rsidR="00EC17E5">
        <w:rPr>
          <w:b/>
          <w:bCs/>
          <w:u w:val="single"/>
        </w:rPr>
        <w:t>d</w:t>
      </w:r>
      <w:r w:rsidR="00EC17E5">
        <w:rPr>
          <w:rStyle w:val="Voetnootmarkering"/>
          <w:b/>
          <w:bCs/>
          <w:u w:val="single"/>
        </w:rPr>
        <w:footnoteReference w:id="4"/>
      </w:r>
      <w:r w:rsidRPr="00EC17E5">
        <w:t xml:space="preserve"> </w:t>
      </w:r>
    </w:p>
    <w:tbl>
      <w:tblPr>
        <w:tblStyle w:val="Tabelraster"/>
        <w:tblpPr w:leftFromText="141" w:rightFromText="141" w:vertAnchor="text" w:horzAnchor="margin" w:tblpY="924"/>
        <w:tblW w:w="5000" w:type="pct"/>
        <w:tblBorders>
          <w:top w:val="none" w:sz="12" w:space="0" w:color="000000"/>
          <w:left w:val="none" w:sz="12" w:space="0" w:color="000000"/>
          <w:bottom w:val="none" w:sz="12" w:space="0" w:color="000000"/>
          <w:right w:val="none" w:sz="12" w:space="0" w:color="000000"/>
          <w:insideH w:val="none" w:sz="12" w:space="0" w:color="000000"/>
          <w:insideV w:val="none" w:sz="12" w:space="0" w:color="000000"/>
        </w:tblBorders>
        <w:tblLook w:val="04A0" w:firstRow="1" w:lastRow="0" w:firstColumn="1" w:lastColumn="0" w:noHBand="0" w:noVBand="1"/>
      </w:tblPr>
      <w:tblGrid>
        <w:gridCol w:w="5228"/>
        <w:gridCol w:w="4688"/>
      </w:tblGrid>
      <w:tr w:rsidR="00F156B1" w14:paraId="04B2704F" w14:textId="64790A30" w:rsidTr="00F156B1">
        <w:trPr>
          <w:trHeight w:val="1545"/>
        </w:trPr>
        <w:tc>
          <w:tcPr>
            <w:tcW w:w="263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50F5E72C" w14:textId="77777777" w:rsidR="00F156B1" w:rsidRDefault="00F156B1" w:rsidP="0066783D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</w:rPr>
            </w:pPr>
          </w:p>
        </w:tc>
        <w:tc>
          <w:tcPr>
            <w:tcW w:w="2364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288CB40" w14:textId="77777777" w:rsidR="00F156B1" w:rsidRDefault="00F156B1" w:rsidP="0066783D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</w:rPr>
            </w:pPr>
          </w:p>
        </w:tc>
      </w:tr>
      <w:tr w:rsidR="00F156B1" w14:paraId="4085B7E6" w14:textId="2FB0E4BA" w:rsidTr="00F156B1">
        <w:trPr>
          <w:trHeight w:val="300"/>
        </w:trPr>
        <w:tc>
          <w:tcPr>
            <w:tcW w:w="2636" w:type="pct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5985872" w14:textId="6C82A08B" w:rsidR="00F156B1" w:rsidRDefault="00F156B1" w:rsidP="0066783D">
            <w:pPr>
              <w:tabs>
                <w:tab w:val="left" w:pos="0"/>
                <w:tab w:val="left" w:pos="0"/>
                <w:tab w:val="left" w:pos="4678"/>
              </w:tabs>
              <w:spacing w:after="0"/>
            </w:pPr>
            <w:r w:rsidRPr="2843AFF6">
              <w:rPr>
                <w:rFonts w:eastAsia="FlandersArtSans-Regular" w:cs="FlandersArtSans-Regular"/>
                <w:highlight w:val="yellow"/>
              </w:rPr>
              <w:t>[ondertekening – Voornaam Naam – -leidinggevende of bevoegd personeelslid</w:t>
            </w:r>
            <w:r w:rsidRPr="0040778B">
              <w:rPr>
                <w:rFonts w:eastAsia="FlandersArtSans-Regular" w:cs="FlandersArtSans-Regular"/>
                <w:highlight w:val="yellow"/>
              </w:rPr>
              <w:t>]</w:t>
            </w:r>
          </w:p>
        </w:tc>
        <w:tc>
          <w:tcPr>
            <w:tcW w:w="2364" w:type="pc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043847F" w14:textId="033208A1" w:rsidR="00F156B1" w:rsidRPr="2843AFF6" w:rsidRDefault="00F156B1" w:rsidP="0066783D">
            <w:pPr>
              <w:tabs>
                <w:tab w:val="left" w:pos="0"/>
                <w:tab w:val="left" w:pos="0"/>
                <w:tab w:val="left" w:pos="4678"/>
              </w:tabs>
              <w:spacing w:after="0"/>
              <w:rPr>
                <w:rFonts w:eastAsia="FlandersArtSans-Regular" w:cs="FlandersArtSans-Regular"/>
                <w:highlight w:val="yellow"/>
              </w:rPr>
            </w:pPr>
            <w:r w:rsidRPr="2843AFF6">
              <w:rPr>
                <w:rFonts w:eastAsia="FlandersArtSans-Regular" w:cs="FlandersArtSans-Regular"/>
                <w:highlight w:val="yellow"/>
              </w:rPr>
              <w:t>[ondertekening – naam – betrokken personeelslid]</w:t>
            </w:r>
          </w:p>
        </w:tc>
      </w:tr>
    </w:tbl>
    <w:sdt>
      <w:sdtPr>
        <w:rPr>
          <w:b/>
          <w:bCs/>
        </w:rPr>
        <w:id w:val="1250686973"/>
        <w:placeholder>
          <w:docPart w:val="B9FC65A434FD489585BA321518D3D481"/>
        </w:placeholder>
        <w:showingPlcHdr/>
      </w:sdtPr>
      <w:sdtContent>
        <w:p w14:paraId="29FD9834" w14:textId="77777777" w:rsidR="00AC2730" w:rsidRDefault="00AC2730" w:rsidP="00AC2730">
          <w:pPr>
            <w:rPr>
              <w:b/>
              <w:bCs/>
            </w:rPr>
          </w:pPr>
          <w:r w:rsidRPr="2843AFF6">
            <w:rPr>
              <w:rStyle w:val="Tekstvantijdelijkeaanduiding"/>
            </w:rPr>
            <w:t>Klik of tik om tekst in te voeren.</w:t>
          </w:r>
        </w:p>
      </w:sdtContent>
    </w:sdt>
    <w:p w14:paraId="48884593" w14:textId="1BE1B347" w:rsidR="001D7258" w:rsidRDefault="001D7258" w:rsidP="2843AFF6">
      <w:pPr>
        <w:rPr>
          <w:b/>
          <w:bCs/>
        </w:rPr>
      </w:pPr>
    </w:p>
    <w:sectPr w:rsidR="001D7258" w:rsidSect="0053217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footnotePr>
        <w:numRestart w:val="eachPage"/>
      </w:footnotePr>
      <w:type w:val="continuous"/>
      <w:pgSz w:w="11906" w:h="16838"/>
      <w:pgMar w:top="851" w:right="851" w:bottom="2268" w:left="1134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Meert Marie-Puck" w:date="2024-06-27T09:45:00Z" w:initials="MM">
    <w:p w14:paraId="3E0FA76A" w14:textId="77777777" w:rsidR="00F156B1" w:rsidRDefault="00F156B1" w:rsidP="00F156B1">
      <w:pPr>
        <w:pStyle w:val="Tekstopmerking"/>
      </w:pPr>
      <w:r>
        <w:rPr>
          <w:rStyle w:val="Verwijzingopmerking"/>
        </w:rPr>
        <w:annotationRef/>
      </w:r>
      <w:r>
        <w:rPr>
          <w:color w:val="1C1A15"/>
          <w:highlight w:val="white"/>
        </w:rPr>
        <w:t>De wijziging van dienstaanwijzing moet in voorkomend geval ook nog verder geformaliseerd worden in de arbeidsovereenkomst (addendum of nieuwe AO). Mogelijk worden deze documenten toegevoegd als bijlage aan dit verslag.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E0FA76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ABB7D97" w16cex:dateUtc="2024-06-27T07:4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E0FA76A" w16cid:durableId="6ABB7D9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D2A5F" w14:textId="77777777" w:rsidR="0070159D" w:rsidRDefault="0070159D" w:rsidP="003D7175">
      <w:pPr>
        <w:spacing w:after="0" w:line="240" w:lineRule="auto"/>
      </w:pPr>
      <w:r>
        <w:separator/>
      </w:r>
    </w:p>
  </w:endnote>
  <w:endnote w:type="continuationSeparator" w:id="0">
    <w:p w14:paraId="175F1CEE" w14:textId="77777777" w:rsidR="0070159D" w:rsidRDefault="0070159D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47A450-7A49-4154-9A64-5B96F66428EE}"/>
  </w:font>
  <w:font w:name="Flanders Art Sans">
    <w:altName w:val="Cambria"/>
    <w:charset w:val="00"/>
    <w:family w:val="auto"/>
    <w:pitch w:val="variable"/>
    <w:sig w:usb0="00000007" w:usb1="1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Light">
    <w:panose1 w:val="00000400000000000000"/>
    <w:charset w:val="00"/>
    <w:family w:val="auto"/>
    <w:pitch w:val="variable"/>
    <w:sig w:usb0="00000007" w:usb1="00000000" w:usb2="00000000" w:usb3="00000000" w:csb0="00000093" w:csb1="00000000"/>
    <w:embedRegular r:id="rId2" w:fontKey="{2E60FEAD-2760-42B6-BF7D-0B933DBC9F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FlandersArtSerif-Regular"/>
    <w:charset w:val="00"/>
    <w:family w:val="auto"/>
    <w:pitch w:val="variable"/>
    <w:sig w:usb0="00000007" w:usb1="1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3" w:fontKey="{57C399B4-2D8F-4C6D-8264-BC4241C22772}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4" w:fontKey="{5C9623E2-AED6-4DCE-9386-3D553F5FECEF}"/>
    <w:embedBold r:id="rId5" w:fontKey="{AD69A7DE-148D-4966-B375-E45B3EFE0A54}"/>
    <w:embedItalic r:id="rId6" w:fontKey="{3726CC13-2C2D-4A65-B039-B1A9CF61F58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E39F8DFE-3BB4-4117-A4B9-692716DC25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070D21D-DBC8-4455-BB19-DF69142C45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4B7D1429-5BBE-461D-A9E4-BC73690E7065}"/>
    <w:embedBold r:id="rId10" w:fontKey="{84417C18-42FA-4DD4-AD4F-006A6E4BA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258D2" w14:textId="467D8B35" w:rsidR="003D7175" w:rsidRPr="00C547AB" w:rsidRDefault="6A65DE12" w:rsidP="6A65DE12">
    <w:pPr>
      <w:pStyle w:val="Voettekst"/>
      <w:tabs>
        <w:tab w:val="clear" w:pos="4513"/>
      </w:tabs>
    </w:pPr>
    <w:r>
      <w:t xml:space="preserve">pagina </w:t>
    </w:r>
    <w:r w:rsidR="00C547AB">
      <w:fldChar w:fldCharType="begin"/>
    </w:r>
    <w:r w:rsidR="00C547AB">
      <w:instrText xml:space="preserve"> PAGE  \* Arabic  \* MERGEFORMAT </w:instrText>
    </w:r>
    <w:r w:rsidR="00C547AB">
      <w:fldChar w:fldCharType="separate"/>
    </w:r>
    <w:r>
      <w:t>2</w:t>
    </w:r>
    <w:r w:rsidR="00C547AB">
      <w:fldChar w:fldCharType="end"/>
    </w:r>
    <w:r>
      <w:t xml:space="preserve"> van </w:t>
    </w:r>
    <w:fldSimple w:instr=" NUMPAGES  \* Arabic  \* MERGEFORMAT ">
      <w:r>
        <w:t>2</w:t>
      </w:r>
    </w:fldSimple>
    <w:r>
      <w:t>Verslaglegging remediëring met oog op een mogelijk ontslag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ABE906" w14:textId="7FE91343" w:rsidR="00422159" w:rsidRDefault="00EC17E5">
    <w:pPr>
      <w:pStyle w:val="Voettekst"/>
    </w:pPr>
    <w:r>
      <w:t>Sjabloon verslaglegging remediëring met oog op een mogelijk ontslag</w:t>
    </w:r>
    <w:r w:rsidR="00422159" w:rsidRPr="009E05E2">
      <w:ptab w:relativeTo="margin" w:alignment="right" w:leader="none"/>
    </w:r>
    <w:r w:rsidR="00422159" w:rsidRPr="009E05E2">
      <w:t xml:space="preserve">pagina </w:t>
    </w:r>
    <w:r w:rsidR="00422159" w:rsidRPr="009E05E2">
      <w:fldChar w:fldCharType="begin"/>
    </w:r>
    <w:r w:rsidR="00422159" w:rsidRPr="009E05E2">
      <w:instrText xml:space="preserve"> PAGE  \* Arabic  \* MERGEFORMAT </w:instrText>
    </w:r>
    <w:r w:rsidR="00422159" w:rsidRPr="009E05E2">
      <w:fldChar w:fldCharType="separate"/>
    </w:r>
    <w:r w:rsidR="00422159">
      <w:t>3</w:t>
    </w:r>
    <w:r w:rsidR="00422159" w:rsidRPr="009E05E2">
      <w:fldChar w:fldCharType="end"/>
    </w:r>
    <w:r w:rsidR="00422159" w:rsidRPr="009E05E2">
      <w:t xml:space="preserve"> van </w:t>
    </w:r>
    <w:fldSimple w:instr="NUMPAGES  \* Arabic  \* MERGEFORMAT">
      <w:r w:rsidR="00422159">
        <w:t>3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A05FC" w14:textId="77777777" w:rsidR="00422159" w:rsidRPr="00AA28A7" w:rsidRDefault="00E67F9F" w:rsidP="00422159">
    <w:pPr>
      <w:pStyle w:val="paginering"/>
      <w:tabs>
        <w:tab w:val="left" w:pos="9639"/>
      </w:tabs>
      <w:rPr>
        <w:rFonts w:asciiTheme="minorHAnsi" w:hAnsiTheme="minorHAnsi"/>
      </w:rPr>
    </w:pPr>
    <w:r w:rsidRPr="00AA28A7">
      <w:rPr>
        <w:rFonts w:asciiTheme="minorHAnsi" w:hAnsiTheme="minorHAnsi"/>
      </w:rPr>
      <w:t>vlaanderen.be/intern/ago</w:t>
    </w:r>
    <w:r w:rsidR="00422159" w:rsidRPr="00AA28A7">
      <w:rPr>
        <w:rFonts w:asciiTheme="minorHAnsi" w:hAnsiTheme="minorHAnsi"/>
      </w:rPr>
      <w:drawing>
        <wp:anchor distT="0" distB="0" distL="114300" distR="114300" simplePos="0" relativeHeight="251659264" behindDoc="1" locked="0" layoutInCell="1" allowOverlap="1" wp14:anchorId="6BE26044" wp14:editId="6693FE05">
          <wp:simplePos x="0" y="0"/>
          <wp:positionH relativeFrom="page">
            <wp:posOffset>720090</wp:posOffset>
          </wp:positionH>
          <wp:positionV relativeFrom="page">
            <wp:posOffset>9757410</wp:posOffset>
          </wp:positionV>
          <wp:extent cx="1804670" cy="540689"/>
          <wp:effectExtent l="19050" t="0" r="5080" b="0"/>
          <wp:wrapNone/>
          <wp:docPr id="3" name="Afbeelding 2" descr="thema_overhe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4670" cy="540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1641F7" w14:textId="77777777" w:rsidR="0070159D" w:rsidRDefault="0070159D" w:rsidP="003D7175">
      <w:pPr>
        <w:spacing w:after="0" w:line="240" w:lineRule="auto"/>
      </w:pPr>
      <w:r>
        <w:separator/>
      </w:r>
    </w:p>
  </w:footnote>
  <w:footnote w:type="continuationSeparator" w:id="0">
    <w:p w14:paraId="0B838256" w14:textId="77777777" w:rsidR="0070159D" w:rsidRDefault="0070159D" w:rsidP="003D7175">
      <w:pPr>
        <w:spacing w:after="0" w:line="240" w:lineRule="auto"/>
      </w:pPr>
      <w:r>
        <w:continuationSeparator/>
      </w:r>
    </w:p>
  </w:footnote>
  <w:footnote w:id="1">
    <w:p w14:paraId="623629DA" w14:textId="0C519215" w:rsidR="009A47E6" w:rsidRDefault="009A47E6">
      <w:pPr>
        <w:pStyle w:val="Voetnoottekst"/>
      </w:pPr>
      <w:r>
        <w:rPr>
          <w:rStyle w:val="Voetnootmarkering"/>
        </w:rPr>
        <w:footnoteRef/>
      </w:r>
      <w:r>
        <w:t xml:space="preserve"> Het personeelslid heeft 15 kalenderdagen de tijd na ontvangst van dit verslag, om opmerkingen toe te voegen. </w:t>
      </w:r>
    </w:p>
  </w:footnote>
  <w:footnote w:id="2">
    <w:p w14:paraId="2BF8F372" w14:textId="77777777" w:rsidR="00591491" w:rsidRDefault="00591491" w:rsidP="00591491">
      <w:pPr>
        <w:pStyle w:val="Voetnoottekst"/>
      </w:pPr>
      <w:r>
        <w:rPr>
          <w:rStyle w:val="Voetnootmarkering"/>
        </w:rPr>
        <w:footnoteRef/>
      </w:r>
      <w:r>
        <w:t xml:space="preserve"> Het personeelslid heeft 15 kalenderdagen de tijd na ontvangst van dit verslag, om opmerkingen toe te voegen. </w:t>
      </w:r>
    </w:p>
  </w:footnote>
  <w:footnote w:id="3">
    <w:p w14:paraId="67EF7CC8" w14:textId="77777777" w:rsidR="007A4704" w:rsidRDefault="007A4704" w:rsidP="007A4704">
      <w:pPr>
        <w:pStyle w:val="Voetnoottekst"/>
      </w:pPr>
      <w:r>
        <w:rPr>
          <w:rStyle w:val="Voetnootmarkering"/>
        </w:rPr>
        <w:footnoteRef/>
      </w:r>
      <w:r>
        <w:t xml:space="preserve"> Het personeelslid heeft 15 kalenderdagen de tijd na ontvangst van dit verslag, om opmerkingen toe te voegen. </w:t>
      </w:r>
    </w:p>
  </w:footnote>
  <w:footnote w:id="4">
    <w:p w14:paraId="114B0F5C" w14:textId="7C3E603C" w:rsidR="00EC17E5" w:rsidRDefault="00EC17E5">
      <w:pPr>
        <w:pStyle w:val="Voetnoottekst"/>
      </w:pPr>
      <w:r>
        <w:rPr>
          <w:rStyle w:val="Voetnootmarkering"/>
        </w:rPr>
        <w:footnoteRef/>
      </w:r>
      <w:r>
        <w:t xml:space="preserve"> Het personeelslid heeft 15 kalenderdagen de tijd na ontvangst van dit verslag, om opmerkingen toe te voegen.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6A65DE12" w14:paraId="59B3ABE4" w14:textId="77777777" w:rsidTr="6A65DE12">
      <w:trPr>
        <w:trHeight w:val="300"/>
      </w:trPr>
      <w:tc>
        <w:tcPr>
          <w:tcW w:w="3305" w:type="dxa"/>
        </w:tcPr>
        <w:p w14:paraId="68E22942" w14:textId="475F80EC" w:rsidR="6A65DE12" w:rsidRDefault="6A65DE12" w:rsidP="6A65DE12">
          <w:pPr>
            <w:pStyle w:val="Koptekst"/>
            <w:ind w:left="-115"/>
          </w:pPr>
        </w:p>
      </w:tc>
      <w:tc>
        <w:tcPr>
          <w:tcW w:w="3305" w:type="dxa"/>
        </w:tcPr>
        <w:p w14:paraId="37DCCAD0" w14:textId="28CE0811" w:rsidR="6A65DE12" w:rsidRDefault="6A65DE12" w:rsidP="6A65DE12">
          <w:pPr>
            <w:pStyle w:val="Koptekst"/>
            <w:jc w:val="center"/>
          </w:pPr>
        </w:p>
      </w:tc>
      <w:tc>
        <w:tcPr>
          <w:tcW w:w="3305" w:type="dxa"/>
        </w:tcPr>
        <w:p w14:paraId="52118D3D" w14:textId="2DA1BE38" w:rsidR="6A65DE12" w:rsidRDefault="6A65DE12" w:rsidP="6A65DE12">
          <w:pPr>
            <w:pStyle w:val="Koptekst"/>
            <w:ind w:right="-115"/>
            <w:jc w:val="right"/>
          </w:pPr>
        </w:p>
      </w:tc>
    </w:tr>
  </w:tbl>
  <w:p w14:paraId="4610921E" w14:textId="0DE54E5F" w:rsidR="6A65DE12" w:rsidRDefault="6A65DE12" w:rsidP="6A65DE1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305"/>
      <w:gridCol w:w="3305"/>
      <w:gridCol w:w="3305"/>
    </w:tblGrid>
    <w:tr w:rsidR="6A65DE12" w14:paraId="0730B60B" w14:textId="77777777" w:rsidTr="6A65DE12">
      <w:trPr>
        <w:trHeight w:val="300"/>
      </w:trPr>
      <w:tc>
        <w:tcPr>
          <w:tcW w:w="3305" w:type="dxa"/>
        </w:tcPr>
        <w:p w14:paraId="38E62861" w14:textId="3AD9440A" w:rsidR="6A65DE12" w:rsidRDefault="6A65DE12" w:rsidP="6A65DE12">
          <w:pPr>
            <w:pStyle w:val="Koptekst"/>
            <w:ind w:left="-115"/>
          </w:pPr>
        </w:p>
      </w:tc>
      <w:tc>
        <w:tcPr>
          <w:tcW w:w="3305" w:type="dxa"/>
        </w:tcPr>
        <w:p w14:paraId="6457F391" w14:textId="25DDC5AF" w:rsidR="6A65DE12" w:rsidRDefault="6A65DE12" w:rsidP="6A65DE12">
          <w:pPr>
            <w:pStyle w:val="Koptekst"/>
            <w:jc w:val="center"/>
          </w:pPr>
        </w:p>
      </w:tc>
      <w:tc>
        <w:tcPr>
          <w:tcW w:w="3305" w:type="dxa"/>
        </w:tcPr>
        <w:p w14:paraId="0FD227F3" w14:textId="1112019B" w:rsidR="6A65DE12" w:rsidRDefault="6A65DE12" w:rsidP="6A65DE12">
          <w:pPr>
            <w:pStyle w:val="Koptekst"/>
            <w:ind w:right="-115"/>
            <w:jc w:val="right"/>
          </w:pPr>
        </w:p>
      </w:tc>
    </w:tr>
  </w:tbl>
  <w:p w14:paraId="68CF32A6" w14:textId="537FBD23" w:rsidR="6A65DE12" w:rsidRDefault="6A65DE12" w:rsidP="6A65DE12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4950FA" w14:textId="77777777" w:rsidR="00017EC4" w:rsidRDefault="00DD7939" w:rsidP="00E67F9F">
    <w:pPr>
      <w:pStyle w:val="Koptekst"/>
      <w:tabs>
        <w:tab w:val="clear" w:pos="3686"/>
        <w:tab w:val="left" w:pos="2184"/>
      </w:tabs>
      <w:spacing w:before="0"/>
    </w:pPr>
    <w:r w:rsidRPr="009073AA">
      <w:drawing>
        <wp:anchor distT="0" distB="252095" distL="0" distR="114300" simplePos="0" relativeHeight="251661312" behindDoc="1" locked="1" layoutInCell="1" allowOverlap="1" wp14:anchorId="68F36CEF" wp14:editId="5DA707C8">
          <wp:simplePos x="0" y="0"/>
          <wp:positionH relativeFrom="page">
            <wp:posOffset>716280</wp:posOffset>
          </wp:positionH>
          <wp:positionV relativeFrom="page">
            <wp:posOffset>543560</wp:posOffset>
          </wp:positionV>
          <wp:extent cx="3225800" cy="660400"/>
          <wp:effectExtent l="0" t="0" r="0" b="0"/>
          <wp:wrapNone/>
          <wp:docPr id="4" name="Afbeelding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_brief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800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67F9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F5A88"/>
    <w:multiLevelType w:val="hybridMultilevel"/>
    <w:tmpl w:val="88BABB66"/>
    <w:lvl w:ilvl="0" w:tplc="E2905E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" w15:restartNumberingAfterBreak="0">
    <w:nsid w:val="06B20B1B"/>
    <w:multiLevelType w:val="hybridMultilevel"/>
    <w:tmpl w:val="4E9296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901DF"/>
    <w:multiLevelType w:val="multilevel"/>
    <w:tmpl w:val="4E929692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C213D4"/>
    <w:multiLevelType w:val="hybridMultilevel"/>
    <w:tmpl w:val="DD664134"/>
    <w:lvl w:ilvl="0" w:tplc="CE2CFBC2">
      <w:numFmt w:val="bullet"/>
      <w:lvlText w:val="-"/>
      <w:lvlJc w:val="left"/>
      <w:pPr>
        <w:ind w:left="644" w:hanging="360"/>
      </w:pPr>
      <w:rPr>
        <w:rFonts w:ascii="FlandersArtSans-Light" w:eastAsiaTheme="minorHAnsi" w:hAnsi="FlandersArtSans-Light" w:cs="Arial" w:hint="default"/>
      </w:rPr>
    </w:lvl>
    <w:lvl w:ilvl="1" w:tplc="0813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2C05AF9"/>
    <w:multiLevelType w:val="hybridMultilevel"/>
    <w:tmpl w:val="01CC37D8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27709"/>
    <w:multiLevelType w:val="hybridMultilevel"/>
    <w:tmpl w:val="8C5ACE6E"/>
    <w:lvl w:ilvl="0" w:tplc="F406165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926947"/>
    <w:multiLevelType w:val="hybridMultilevel"/>
    <w:tmpl w:val="07661D36"/>
    <w:lvl w:ilvl="0" w:tplc="E1FC1C0C">
      <w:start w:val="1"/>
      <w:numFmt w:val="bullet"/>
      <w:pStyle w:val="Lijstopsomteken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12F61"/>
    <w:multiLevelType w:val="hybridMultilevel"/>
    <w:tmpl w:val="AECE8C0A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FD37CD"/>
    <w:multiLevelType w:val="hybridMultilevel"/>
    <w:tmpl w:val="43A8F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85613"/>
    <w:multiLevelType w:val="multilevel"/>
    <w:tmpl w:val="296ED4C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6" w15:restartNumberingAfterBreak="0">
    <w:nsid w:val="70B472DD"/>
    <w:multiLevelType w:val="multilevel"/>
    <w:tmpl w:val="63DA11B2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suff w:val="space"/>
      <w:lvlText w:val="%1.%2.%3"/>
      <w:lvlJc w:val="left"/>
      <w:pPr>
        <w:ind w:left="8221" w:firstLine="0"/>
      </w:pPr>
      <w:rPr>
        <w:rFonts w:hint="default"/>
        <w:color w:val="878585" w:themeColor="text1" w:themeTint="99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76CC3FF8"/>
    <w:multiLevelType w:val="hybridMultilevel"/>
    <w:tmpl w:val="B3D8FCDA"/>
    <w:lvl w:ilvl="0" w:tplc="E8E09BFE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8C91297"/>
    <w:multiLevelType w:val="hybridMultilevel"/>
    <w:tmpl w:val="DE609DC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8249116">
    <w:abstractNumId w:val="16"/>
  </w:num>
  <w:num w:numId="2" w16cid:durableId="96022559">
    <w:abstractNumId w:val="10"/>
  </w:num>
  <w:num w:numId="3" w16cid:durableId="571896128">
    <w:abstractNumId w:val="17"/>
  </w:num>
  <w:num w:numId="4" w16cid:durableId="1807819203">
    <w:abstractNumId w:val="15"/>
  </w:num>
  <w:num w:numId="5" w16cid:durableId="304550227">
    <w:abstractNumId w:val="7"/>
  </w:num>
  <w:num w:numId="6" w16cid:durableId="1526674737">
    <w:abstractNumId w:val="1"/>
  </w:num>
  <w:num w:numId="7" w16cid:durableId="1225408074">
    <w:abstractNumId w:val="14"/>
  </w:num>
  <w:num w:numId="8" w16cid:durableId="1536625236">
    <w:abstractNumId w:val="11"/>
  </w:num>
  <w:num w:numId="9" w16cid:durableId="1530802689">
    <w:abstractNumId w:val="9"/>
  </w:num>
  <w:num w:numId="10" w16cid:durableId="996764341">
    <w:abstractNumId w:val="6"/>
  </w:num>
  <w:num w:numId="11" w16cid:durableId="616723120">
    <w:abstractNumId w:val="13"/>
  </w:num>
  <w:num w:numId="12" w16cid:durableId="235628302">
    <w:abstractNumId w:val="4"/>
  </w:num>
  <w:num w:numId="13" w16cid:durableId="70853970">
    <w:abstractNumId w:val="12"/>
  </w:num>
  <w:num w:numId="14" w16cid:durableId="599794805">
    <w:abstractNumId w:val="5"/>
  </w:num>
  <w:num w:numId="15" w16cid:durableId="1152451124">
    <w:abstractNumId w:val="0"/>
  </w:num>
  <w:num w:numId="16" w16cid:durableId="885525175">
    <w:abstractNumId w:val="8"/>
  </w:num>
  <w:num w:numId="17" w16cid:durableId="1883860685">
    <w:abstractNumId w:val="2"/>
  </w:num>
  <w:num w:numId="18" w16cid:durableId="18824625">
    <w:abstractNumId w:val="3"/>
  </w:num>
  <w:num w:numId="19" w16cid:durableId="1405182457">
    <w:abstractNumId w:val="18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eert Marie-Puck">
    <w15:presenceInfo w15:providerId="AD" w15:userId="S::mariepuck.meert@vlaanderen.be::110612b0-9e2d-43fc-a1bc-cba60128add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mirrorMargins/>
  <w:proofState w:spelling="clean"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F47"/>
    <w:rsid w:val="000110BD"/>
    <w:rsid w:val="00017EC4"/>
    <w:rsid w:val="000A3803"/>
    <w:rsid w:val="000A39E0"/>
    <w:rsid w:val="000B7542"/>
    <w:rsid w:val="000C5F87"/>
    <w:rsid w:val="000D26D8"/>
    <w:rsid w:val="000D2D9D"/>
    <w:rsid w:val="000E7474"/>
    <w:rsid w:val="00101389"/>
    <w:rsid w:val="00122192"/>
    <w:rsid w:val="00164040"/>
    <w:rsid w:val="00167B3A"/>
    <w:rsid w:val="001721F5"/>
    <w:rsid w:val="0018365F"/>
    <w:rsid w:val="001C23CA"/>
    <w:rsid w:val="001D7258"/>
    <w:rsid w:val="001F0481"/>
    <w:rsid w:val="0020687B"/>
    <w:rsid w:val="00224BD9"/>
    <w:rsid w:val="00261A5E"/>
    <w:rsid w:val="00270C69"/>
    <w:rsid w:val="00277AD5"/>
    <w:rsid w:val="00294A59"/>
    <w:rsid w:val="002E619F"/>
    <w:rsid w:val="00334961"/>
    <w:rsid w:val="003421AB"/>
    <w:rsid w:val="00351965"/>
    <w:rsid w:val="0036354E"/>
    <w:rsid w:val="003B224F"/>
    <w:rsid w:val="003D7175"/>
    <w:rsid w:val="003F5FC4"/>
    <w:rsid w:val="0040778B"/>
    <w:rsid w:val="00422159"/>
    <w:rsid w:val="00454E45"/>
    <w:rsid w:val="00461A30"/>
    <w:rsid w:val="00482E52"/>
    <w:rsid w:val="00490C1A"/>
    <w:rsid w:val="004A3664"/>
    <w:rsid w:val="004A67C7"/>
    <w:rsid w:val="004A7C17"/>
    <w:rsid w:val="004C0123"/>
    <w:rsid w:val="004D1B10"/>
    <w:rsid w:val="004D77DA"/>
    <w:rsid w:val="00520BDB"/>
    <w:rsid w:val="00527047"/>
    <w:rsid w:val="00532177"/>
    <w:rsid w:val="00542CAC"/>
    <w:rsid w:val="005517A6"/>
    <w:rsid w:val="00561BEF"/>
    <w:rsid w:val="00591491"/>
    <w:rsid w:val="005B1B4E"/>
    <w:rsid w:val="005D4357"/>
    <w:rsid w:val="005D7223"/>
    <w:rsid w:val="0063154F"/>
    <w:rsid w:val="00641F40"/>
    <w:rsid w:val="0066783D"/>
    <w:rsid w:val="00686948"/>
    <w:rsid w:val="006A6401"/>
    <w:rsid w:val="006D07F1"/>
    <w:rsid w:val="006D5F7B"/>
    <w:rsid w:val="006E167D"/>
    <w:rsid w:val="0070159D"/>
    <w:rsid w:val="00704A6E"/>
    <w:rsid w:val="00706B22"/>
    <w:rsid w:val="00715F93"/>
    <w:rsid w:val="0075085E"/>
    <w:rsid w:val="0076150D"/>
    <w:rsid w:val="007719E7"/>
    <w:rsid w:val="0079459A"/>
    <w:rsid w:val="007A4704"/>
    <w:rsid w:val="007B46FE"/>
    <w:rsid w:val="007B720D"/>
    <w:rsid w:val="007E6987"/>
    <w:rsid w:val="00806055"/>
    <w:rsid w:val="00825918"/>
    <w:rsid w:val="0083360F"/>
    <w:rsid w:val="00837F61"/>
    <w:rsid w:val="008429C5"/>
    <w:rsid w:val="00850A93"/>
    <w:rsid w:val="008650CE"/>
    <w:rsid w:val="00895D88"/>
    <w:rsid w:val="008A67DA"/>
    <w:rsid w:val="009152BA"/>
    <w:rsid w:val="009357FB"/>
    <w:rsid w:val="009666B8"/>
    <w:rsid w:val="00967F87"/>
    <w:rsid w:val="00983815"/>
    <w:rsid w:val="009A47E6"/>
    <w:rsid w:val="009A55C8"/>
    <w:rsid w:val="009B0D00"/>
    <w:rsid w:val="009C1B4C"/>
    <w:rsid w:val="009C50C2"/>
    <w:rsid w:val="00A06D9E"/>
    <w:rsid w:val="00A24F47"/>
    <w:rsid w:val="00A25D26"/>
    <w:rsid w:val="00A54AAD"/>
    <w:rsid w:val="00A753F1"/>
    <w:rsid w:val="00A939AC"/>
    <w:rsid w:val="00AA28A7"/>
    <w:rsid w:val="00AA32D6"/>
    <w:rsid w:val="00AB52B9"/>
    <w:rsid w:val="00AC2730"/>
    <w:rsid w:val="00AC7C9D"/>
    <w:rsid w:val="00AD2DE3"/>
    <w:rsid w:val="00AD47ED"/>
    <w:rsid w:val="00B15C4B"/>
    <w:rsid w:val="00B36C56"/>
    <w:rsid w:val="00B65BEA"/>
    <w:rsid w:val="00B70843"/>
    <w:rsid w:val="00B773B0"/>
    <w:rsid w:val="00B85B58"/>
    <w:rsid w:val="00BC3029"/>
    <w:rsid w:val="00BD4752"/>
    <w:rsid w:val="00BE5E28"/>
    <w:rsid w:val="00C005B0"/>
    <w:rsid w:val="00C547AB"/>
    <w:rsid w:val="00C85BF2"/>
    <w:rsid w:val="00CA2043"/>
    <w:rsid w:val="00CD4249"/>
    <w:rsid w:val="00D05983"/>
    <w:rsid w:val="00D56862"/>
    <w:rsid w:val="00D6338E"/>
    <w:rsid w:val="00D77B25"/>
    <w:rsid w:val="00D84E92"/>
    <w:rsid w:val="00D94545"/>
    <w:rsid w:val="00DA1B30"/>
    <w:rsid w:val="00DA486B"/>
    <w:rsid w:val="00DD7939"/>
    <w:rsid w:val="00DE2EBF"/>
    <w:rsid w:val="00E05C2F"/>
    <w:rsid w:val="00E1434C"/>
    <w:rsid w:val="00E15FB2"/>
    <w:rsid w:val="00E33FB3"/>
    <w:rsid w:val="00E562CE"/>
    <w:rsid w:val="00E67F9F"/>
    <w:rsid w:val="00E76EE4"/>
    <w:rsid w:val="00EC17E5"/>
    <w:rsid w:val="00EC3CED"/>
    <w:rsid w:val="00EE19E1"/>
    <w:rsid w:val="00F156B1"/>
    <w:rsid w:val="00F210FB"/>
    <w:rsid w:val="00F2292A"/>
    <w:rsid w:val="00F26561"/>
    <w:rsid w:val="00FA77F0"/>
    <w:rsid w:val="00FC16F0"/>
    <w:rsid w:val="00FD60B6"/>
    <w:rsid w:val="1E27E463"/>
    <w:rsid w:val="1FE52C0B"/>
    <w:rsid w:val="2843AFF6"/>
    <w:rsid w:val="2983CB36"/>
    <w:rsid w:val="31288685"/>
    <w:rsid w:val="35E68F26"/>
    <w:rsid w:val="36171AF9"/>
    <w:rsid w:val="3B61C98F"/>
    <w:rsid w:val="3E8BBC4B"/>
    <w:rsid w:val="3FA68AB5"/>
    <w:rsid w:val="587DACF8"/>
    <w:rsid w:val="62D1F726"/>
    <w:rsid w:val="6A65D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5BBE74"/>
  <w15:chartTrackingRefBased/>
  <w15:docId w15:val="{7EA6DCCA-5DD3-47E7-8B52-6AD11F0B0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82E52"/>
    <w:pPr>
      <w:tabs>
        <w:tab w:val="left" w:pos="3686"/>
      </w:tabs>
      <w:spacing w:after="270" w:line="270" w:lineRule="exact"/>
    </w:pPr>
    <w:rPr>
      <w:rFonts w:ascii="FlandersArtSans-Regular" w:hAnsi="FlandersArtSans-Regular"/>
      <w:color w:val="1C1A15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9"/>
    <w:qFormat/>
    <w:rsid w:val="00AA32D6"/>
    <w:pPr>
      <w:keepNext/>
      <w:keepLines/>
      <w:numPr>
        <w:numId w:val="1"/>
      </w:numPr>
      <w:spacing w:before="480" w:after="480" w:line="432" w:lineRule="exac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AA32D6"/>
    <w:pPr>
      <w:keepNext/>
      <w:keepLines/>
      <w:numPr>
        <w:ilvl w:val="1"/>
        <w:numId w:val="1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482E52"/>
    <w:pPr>
      <w:keepNext/>
      <w:keepLines/>
      <w:numPr>
        <w:ilvl w:val="2"/>
        <w:numId w:val="1"/>
      </w:numPr>
      <w:spacing w:before="200" w:after="120" w:line="288" w:lineRule="exact"/>
      <w:ind w:left="0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482E52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AA32D6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AA32D6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unhideWhenUsed/>
    <w:rsid w:val="00482E52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unhideWhenUsed/>
    <w:rsid w:val="00AA32D6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unhideWhenUsed/>
    <w:rsid w:val="00AA32D6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A32D6"/>
    <w:rPr>
      <w:rFonts w:ascii="Flanders Art Sans" w:eastAsiaTheme="majorEastAsia" w:hAnsi="Flanders Art Sans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AA32D6"/>
    <w:rPr>
      <w:rFonts w:ascii="Flanders Art Sans" w:eastAsiaTheme="majorEastAsia" w:hAnsi="Flanders Art Sans" w:cstheme="majorBidi"/>
      <w:bCs/>
      <w:cap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482E52"/>
    <w:rPr>
      <w:rFonts w:ascii="FlandersArtSans-Regular" w:eastAsiaTheme="majorEastAsia" w:hAnsi="FlandersArtSans-Regular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482E52"/>
    <w:rPr>
      <w:rFonts w:ascii="FlandersArtSans-Regular" w:eastAsiaTheme="majorEastAsia" w:hAnsi="FlandersArtSans-Regular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AA32D6"/>
    <w:rPr>
      <w:rFonts w:ascii="Flanders Art Sans" w:eastAsiaTheme="majorEastAsia" w:hAnsi="Flanders Art Sans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AA32D6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482E52"/>
    <w:rPr>
      <w:rFonts w:ascii="FlandersArtSans-Regular" w:eastAsiaTheme="majorEastAsia" w:hAnsi="FlandersArtSans-Regular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AA32D6"/>
    <w:rPr>
      <w:rFonts w:ascii="Flanders Art Sans" w:eastAsiaTheme="majorEastAsia" w:hAnsi="Flanders Art Sans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AA32D6"/>
    <w:rPr>
      <w:rFonts w:ascii="Flanders Art Sans" w:eastAsiaTheme="majorEastAsia" w:hAnsi="Flanders Art Sans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unhideWhenUsed/>
    <w:rsid w:val="00AA32D6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AA32D6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AA32D6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uiPriority w:val="99"/>
    <w:unhideWhenUsed/>
    <w:qFormat/>
    <w:rsid w:val="00482E52"/>
    <w:pPr>
      <w:numPr>
        <w:numId w:val="2"/>
      </w:numPr>
      <w:spacing w:after="270" w:line="270" w:lineRule="exact"/>
      <w:contextualSpacing/>
    </w:pPr>
    <w:rPr>
      <w:rFonts w:ascii="FlandersArtSans-Regular" w:hAnsi="FlandersArtSans-Regular"/>
      <w:color w:val="1C1A15" w:themeColor="background2" w:themeShade="1A"/>
      <w:lang w:val="nl-BE"/>
    </w:rPr>
  </w:style>
  <w:style w:type="paragraph" w:styleId="Lijstopsomteken2">
    <w:name w:val="List Bullet 2"/>
    <w:basedOn w:val="Lijstopsomteken"/>
    <w:uiPriority w:val="99"/>
    <w:unhideWhenUsed/>
    <w:rsid w:val="00AA32D6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rsid w:val="00AA32D6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AA32D6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AA32D6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AA32D6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AA32D6"/>
    <w:pPr>
      <w:numPr>
        <w:numId w:val="8"/>
      </w:numPr>
    </w:pPr>
  </w:style>
  <w:style w:type="paragraph" w:styleId="Lijstalinea">
    <w:name w:val="List Paragraph"/>
    <w:basedOn w:val="Standaard"/>
    <w:uiPriority w:val="34"/>
    <w:qFormat/>
    <w:rsid w:val="00AA32D6"/>
    <w:pPr>
      <w:ind w:left="426"/>
    </w:pPr>
  </w:style>
  <w:style w:type="paragraph" w:styleId="Lijstnummering3">
    <w:name w:val="List Number 3"/>
    <w:basedOn w:val="Lijstalinea"/>
    <w:uiPriority w:val="99"/>
    <w:unhideWhenUsed/>
    <w:rsid w:val="00AA32D6"/>
    <w:pPr>
      <w:numPr>
        <w:numId w:val="9"/>
      </w:numPr>
    </w:pPr>
  </w:style>
  <w:style w:type="paragraph" w:styleId="Lijstnummering4">
    <w:name w:val="List Number 4"/>
    <w:basedOn w:val="Lijstalinea"/>
    <w:uiPriority w:val="99"/>
    <w:unhideWhenUsed/>
    <w:rsid w:val="00AA32D6"/>
    <w:pPr>
      <w:numPr>
        <w:numId w:val="10"/>
      </w:numPr>
    </w:pPr>
  </w:style>
  <w:style w:type="paragraph" w:styleId="Lijstnummering5">
    <w:name w:val="List Number 5"/>
    <w:basedOn w:val="Lijstalinea"/>
    <w:uiPriority w:val="99"/>
    <w:unhideWhenUsed/>
    <w:rsid w:val="00AA32D6"/>
    <w:pPr>
      <w:numPr>
        <w:numId w:val="11"/>
      </w:numPr>
    </w:pPr>
  </w:style>
  <w:style w:type="paragraph" w:customStyle="1" w:styleId="Tabelheader">
    <w:name w:val="Tabel header"/>
    <w:basedOn w:val="Standaard"/>
    <w:qFormat/>
    <w:rsid w:val="00482E52"/>
    <w:pPr>
      <w:spacing w:after="0" w:line="240" w:lineRule="auto"/>
      <w:jc w:val="center"/>
    </w:pPr>
    <w:rPr>
      <w:b/>
      <w:bCs/>
      <w:color w:val="FFFFFF" w:themeColor="background1"/>
      <w:sz w:val="17"/>
    </w:rPr>
  </w:style>
  <w:style w:type="paragraph" w:customStyle="1" w:styleId="Tabelinhoud">
    <w:name w:val="Tabel inhoud"/>
    <w:basedOn w:val="Standaard"/>
    <w:qFormat/>
    <w:rsid w:val="00AA32D6"/>
    <w:pPr>
      <w:spacing w:after="0"/>
      <w:jc w:val="center"/>
    </w:pPr>
    <w:rPr>
      <w:bCs/>
      <w:sz w:val="17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A32D6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A32D6"/>
    <w:rPr>
      <w:rFonts w:ascii="Flanders Art Sans" w:hAnsi="Flanders Art Sans"/>
      <w:color w:val="1C1A15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A32D6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AA32D6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3D7175"/>
    <w:rPr>
      <w:color w:val="808080"/>
    </w:rPr>
  </w:style>
  <w:style w:type="table" w:styleId="Tabelraster">
    <w:name w:val="Table Grid"/>
    <w:basedOn w:val="Standaardtabel"/>
    <w:uiPriority w:val="39"/>
    <w:rsid w:val="003D7175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ginering">
    <w:name w:val="paginering"/>
    <w:basedOn w:val="Standaard"/>
    <w:uiPriority w:val="27"/>
    <w:qFormat/>
    <w:rsid w:val="003D7175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character" w:styleId="Hyperlink">
    <w:name w:val="Hyperlink"/>
    <w:basedOn w:val="Standaardalinea-lettertype"/>
    <w:uiPriority w:val="99"/>
    <w:unhideWhenUsed/>
    <w:rsid w:val="00482E52"/>
    <w:rPr>
      <w:rFonts w:ascii="FlandersArtSans-Regular" w:hAnsi="FlandersArtSans-Regular"/>
      <w:color w:val="3C96BE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F5FC4"/>
    <w:rPr>
      <w:color w:val="605E5C"/>
      <w:shd w:val="clear" w:color="auto" w:fill="E1DFDD"/>
    </w:rPr>
  </w:style>
  <w:style w:type="character" w:styleId="Zwaar">
    <w:name w:val="Strong"/>
    <w:basedOn w:val="Standaardalinea-lettertype"/>
    <w:uiPriority w:val="22"/>
    <w:qFormat/>
    <w:rsid w:val="0020687B"/>
    <w:rPr>
      <w:b/>
      <w:b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0687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0687B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0687B"/>
    <w:rPr>
      <w:rFonts w:ascii="FlandersArtSans-Regular" w:hAnsi="FlandersArtSans-Regular"/>
      <w:color w:val="1C1A15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0687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0687B"/>
    <w:rPr>
      <w:rFonts w:ascii="FlandersArtSans-Regular" w:hAnsi="FlandersArtSans-Regular"/>
      <w:b/>
      <w:bCs/>
      <w:color w:val="1C1A15" w:themeColor="background2" w:themeShade="1A"/>
      <w:sz w:val="20"/>
      <w:szCs w:val="20"/>
      <w:lang w:val="nl-BE"/>
    </w:rPr>
  </w:style>
  <w:style w:type="character" w:customStyle="1" w:styleId="normaltextrun">
    <w:name w:val="normaltextrun"/>
    <w:basedOn w:val="Standaardalinea-lettertype"/>
    <w:rsid w:val="000110BD"/>
  </w:style>
  <w:style w:type="paragraph" w:customStyle="1" w:styleId="paragraph">
    <w:name w:val="paragraph"/>
    <w:basedOn w:val="Standaard"/>
    <w:rsid w:val="00B70843"/>
    <w:pPr>
      <w:tabs>
        <w:tab w:val="clear" w:pos="3686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eop">
    <w:name w:val="eop"/>
    <w:basedOn w:val="Standaardalinea-lettertype"/>
    <w:rsid w:val="00B70843"/>
  </w:style>
  <w:style w:type="character" w:styleId="Voetnootmarkering">
    <w:name w:val="footnote reference"/>
    <w:basedOn w:val="Standaardalinea-lettertype"/>
    <w:uiPriority w:val="99"/>
    <w:semiHidden/>
    <w:unhideWhenUsed/>
    <w:rsid w:val="009A47E6"/>
    <w:rPr>
      <w:vertAlign w:val="superscript"/>
    </w:rPr>
  </w:style>
  <w:style w:type="numbering" w:customStyle="1" w:styleId="Huidigelijst1">
    <w:name w:val="Huidige lijst1"/>
    <w:uiPriority w:val="99"/>
    <w:rsid w:val="00825918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00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9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5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5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56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0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55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4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microsoft.com/office/2011/relationships/commentsExtended" Target="commentsExtended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comments" Target="comments.xm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microsoft.com/office/2018/08/relationships/commentsExtensible" Target="commentsExtensible.xm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16/09/relationships/commentsIds" Target="commentsIds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ertmd\Downloads\LeegOpmaak_AgO%20(6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2E72FC5-A5C2-43C3-BFFF-B40D61A882A0}"/>
      </w:docPartPr>
      <w:docPartBody>
        <w:p w:rsidR="00635057" w:rsidRDefault="00635057">
          <w:r w:rsidRPr="00C85BC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FC65A434FD489585BA321518D3D48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71806A-F246-49F4-97B8-EBF4C2BF932F}"/>
      </w:docPartPr>
      <w:docPartBody>
        <w:p w:rsidR="00635057" w:rsidRDefault="00635057" w:rsidP="00635057">
          <w:pPr>
            <w:pStyle w:val="B9FC65A434FD489585BA321518D3D481"/>
          </w:pPr>
          <w:r w:rsidRPr="00C85BC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D55CD70ABF144A209D2AE73C712144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155988A-B4C3-46E3-A5BE-89FF17001A6F}"/>
      </w:docPartPr>
      <w:docPartBody>
        <w:p w:rsidR="00635057" w:rsidRDefault="00635057" w:rsidP="00635057">
          <w:pPr>
            <w:pStyle w:val="D55CD70ABF144A209D2AE73C712144E6"/>
          </w:pPr>
          <w:r w:rsidRPr="00C85BC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A356B012312647A2AC5694DDF3F320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7B5194-F59B-411A-AE8C-B9789697BFEB}"/>
      </w:docPartPr>
      <w:docPartBody>
        <w:p w:rsidR="007B7A4D" w:rsidRDefault="00984F67" w:rsidP="00984F67">
          <w:pPr>
            <w:pStyle w:val="A356B012312647A2AC5694DDF3F320C5"/>
          </w:pPr>
          <w:r w:rsidRPr="00C85BC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04D4EC92D1442CE9734F28DB5B063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BA2CBD-E72A-4D99-9282-D65B9150C2C6}"/>
      </w:docPartPr>
      <w:docPartBody>
        <w:p w:rsidR="007B7A4D" w:rsidRDefault="00984F67" w:rsidP="00984F67">
          <w:pPr>
            <w:pStyle w:val="804D4EC92D1442CE9734F28DB5B063A7"/>
          </w:pPr>
          <w:r w:rsidRPr="00C85BC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DBFB36D3CDA4121A7D1218910D753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DD02DD4-0803-40D9-A143-BCC9825EF845}"/>
      </w:docPartPr>
      <w:docPartBody>
        <w:p w:rsidR="007B7A4D" w:rsidRDefault="00984F67" w:rsidP="00984F67">
          <w:pPr>
            <w:pStyle w:val="6DBFB36D3CDA4121A7D1218910D75359"/>
          </w:pPr>
          <w:r w:rsidRPr="00C85BCC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222960C990B42BDAED14441C55FE1D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1111B3-8252-40BB-B5BA-4AA2D2DC187A}"/>
      </w:docPartPr>
      <w:docPartBody>
        <w:p w:rsidR="007B7A4D" w:rsidRDefault="00984F67" w:rsidP="00984F67">
          <w:pPr>
            <w:pStyle w:val="9222960C990B42BDAED14441C55FE1DF"/>
          </w:pPr>
          <w:r w:rsidRPr="00C85BCC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 Art Sans">
    <w:altName w:val="Cambria"/>
    <w:charset w:val="00"/>
    <w:family w:val="auto"/>
    <w:pitch w:val="variable"/>
    <w:sig w:usb0="00000007" w:usb1="1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FlandersArtSerif-Regular"/>
    <w:charset w:val="00"/>
    <w:family w:val="auto"/>
    <w:pitch w:val="variable"/>
    <w:sig w:usb0="00000007" w:usb1="1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057"/>
    <w:rsid w:val="004A7C17"/>
    <w:rsid w:val="00635057"/>
    <w:rsid w:val="007B7A4D"/>
    <w:rsid w:val="00942497"/>
    <w:rsid w:val="00984F67"/>
    <w:rsid w:val="00AD47ED"/>
    <w:rsid w:val="00F26561"/>
    <w:rsid w:val="00FC2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BE" w:eastAsia="nl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84F67"/>
    <w:rPr>
      <w:color w:val="808080"/>
    </w:rPr>
  </w:style>
  <w:style w:type="paragraph" w:customStyle="1" w:styleId="B9FC65A434FD489585BA321518D3D481">
    <w:name w:val="B9FC65A434FD489585BA321518D3D481"/>
    <w:rsid w:val="00635057"/>
  </w:style>
  <w:style w:type="paragraph" w:customStyle="1" w:styleId="D55CD70ABF144A209D2AE73C712144E6">
    <w:name w:val="D55CD70ABF144A209D2AE73C712144E6"/>
    <w:rsid w:val="00635057"/>
  </w:style>
  <w:style w:type="paragraph" w:customStyle="1" w:styleId="A356B012312647A2AC5694DDF3F320C5">
    <w:name w:val="A356B012312647A2AC5694DDF3F320C5"/>
    <w:rsid w:val="00984F67"/>
    <w:pPr>
      <w:spacing w:line="278" w:lineRule="auto"/>
    </w:pPr>
    <w:rPr>
      <w:sz w:val="24"/>
      <w:szCs w:val="24"/>
    </w:rPr>
  </w:style>
  <w:style w:type="paragraph" w:customStyle="1" w:styleId="804D4EC92D1442CE9734F28DB5B063A7">
    <w:name w:val="804D4EC92D1442CE9734F28DB5B063A7"/>
    <w:rsid w:val="00984F67"/>
    <w:pPr>
      <w:spacing w:line="278" w:lineRule="auto"/>
    </w:pPr>
    <w:rPr>
      <w:sz w:val="24"/>
      <w:szCs w:val="24"/>
    </w:rPr>
  </w:style>
  <w:style w:type="paragraph" w:customStyle="1" w:styleId="6DBFB36D3CDA4121A7D1218910D75359">
    <w:name w:val="6DBFB36D3CDA4121A7D1218910D75359"/>
    <w:rsid w:val="00984F67"/>
    <w:pPr>
      <w:spacing w:line="278" w:lineRule="auto"/>
    </w:pPr>
    <w:rPr>
      <w:sz w:val="24"/>
      <w:szCs w:val="24"/>
    </w:rPr>
  </w:style>
  <w:style w:type="paragraph" w:customStyle="1" w:styleId="9222960C990B42BDAED14441C55FE1DF">
    <w:name w:val="9222960C990B42BDAED14441C55FE1DF"/>
    <w:rsid w:val="00984F67"/>
    <w:pPr>
      <w:spacing w:line="278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O_sjablonen_geel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">
      <a:majorFont>
        <a:latin typeface="Flanders Art Sans"/>
        <a:ea typeface=""/>
        <a:cs typeface=""/>
      </a:majorFont>
      <a:minorFont>
        <a:latin typeface="Flanders Art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5a6d990-22d8-49c3-90c8-de6a741defd6">
      <UserInfo>
        <DisplayName>De Bruyne Ben</DisplayName>
        <AccountId>22</AccountId>
        <AccountType/>
      </UserInfo>
    </SharedWithUsers>
    <Thema xmlns="d0c3857c-cfee-4914-bf82-97d9a3be76f1">sjabloon</Thema>
    <_dlc_DocId xmlns="85a6d990-22d8-49c3-90c8-de6a741defd6">HF7NUZKM5JR5-1043020746-162</_dlc_DocId>
    <_dlc_DocIdUrl xmlns="85a6d990-22d8-49c3-90c8-de6a741defd6">
      <Url>https://vlaamseoverheid.sharepoint.com/sites/AGO-prPrgImp5SprnBld/_layouts/15/DocIdRedir.aspx?ID=HF7NUZKM5JR5-1043020746-162</Url>
      <Description>HF7NUZKM5JR5-1043020746-162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396C960DB3D4CA234A3605B5A7BA8" ma:contentTypeVersion="7" ma:contentTypeDescription="Een nieuw document maken." ma:contentTypeScope="" ma:versionID="4c712681260a241dcb1be92c18b7eb9e">
  <xsd:schema xmlns:xsd="http://www.w3.org/2001/XMLSchema" xmlns:xs="http://www.w3.org/2001/XMLSchema" xmlns:p="http://schemas.microsoft.com/office/2006/metadata/properties" xmlns:ns2="d0c3857c-cfee-4914-bf82-97d9a3be76f1" xmlns:ns3="85a6d990-22d8-49c3-90c8-de6a741defd6" targetNamespace="http://schemas.microsoft.com/office/2006/metadata/properties" ma:root="true" ma:fieldsID="ab20690ae1b29ffbbd5ec089824e23e4" ns2:_="" ns3:_="">
    <xsd:import namespace="d0c3857c-cfee-4914-bf82-97d9a3be76f1"/>
    <xsd:import namespace="85a6d990-22d8-49c3-90c8-de6a741def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Them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3:_dlc_DocId" minOccurs="0"/>
                <xsd:element ref="ns3:_dlc_DocIdUrl" minOccurs="0"/>
                <xsd:element ref="ns3:_dlc_DocIdPersistI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3857c-cfee-4914-bf82-97d9a3be76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Thema" ma:index="10" nillable="true" ma:displayName="Thema" ma:format="Dropdown" ma:internalName="Thema">
      <xsd:simpleType>
        <xsd:restriction base="dms:Choice">
          <xsd:enumeration value="Projectwerking"/>
          <xsd:enumeration value="Proces Salarisevolutie"/>
          <xsd:enumeration value="Ondersteuning leidinggevenden"/>
          <xsd:enumeration value="Ondersteuning managementorganen salarisevolutie"/>
          <xsd:enumeration value="Ondersteuning entiteiten uitstroom"/>
          <xsd:enumeration value="Regelgeving"/>
          <xsd:enumeration value="Proces prestatiebeloning"/>
          <xsd:enumeration value="Change"/>
          <xsd:enumeration value="Proces evaluatie"/>
        </xsd:restriction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6d990-22d8-49c3-90c8-de6a741defd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14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15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E7DF0-C771-4F93-B989-487CC73D9396}">
  <ds:schemaRefs>
    <ds:schemaRef ds:uri="http://schemas.microsoft.com/office/2006/metadata/properties"/>
    <ds:schemaRef ds:uri="http://schemas.microsoft.com/office/infopath/2007/PartnerControls"/>
    <ds:schemaRef ds:uri="85a6d990-22d8-49c3-90c8-de6a741defd6"/>
    <ds:schemaRef ds:uri="d0c3857c-cfee-4914-bf82-97d9a3be76f1"/>
  </ds:schemaRefs>
</ds:datastoreItem>
</file>

<file path=customXml/itemProps2.xml><?xml version="1.0" encoding="utf-8"?>
<ds:datastoreItem xmlns:ds="http://schemas.openxmlformats.org/officeDocument/2006/customXml" ds:itemID="{59D5C42F-22A6-4002-A88E-6464241C177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DD7E872-5673-4D17-B88F-786A17D515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052A94-6364-4090-918E-9D34D3753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c3857c-cfee-4914-bf82-97d9a3be76f1"/>
    <ds:schemaRef ds:uri="85a6d990-22d8-49c3-90c8-de6a741def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0E8A9C5-4AD4-4C7B-B6F4-C0C6F9192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LeegOpmaak_AgO (6)</Template>
  <TotalTime>18</TotalTime>
  <Pages>5</Pages>
  <Words>449</Words>
  <Characters>2473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Meert, Marie-Puck</dc:creator>
  <cp:keywords/>
  <dc:description/>
  <cp:lastModifiedBy>Meert Marie-Puck</cp:lastModifiedBy>
  <cp:revision>17</cp:revision>
  <dcterms:created xsi:type="dcterms:W3CDTF">2024-05-29T11:59:00Z</dcterms:created>
  <dcterms:modified xsi:type="dcterms:W3CDTF">2024-06-27T07:45:00Z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0x01010053D396C960DB3D4CA234A3605B5A7BA8</vt:lpwstr>
  </property>
  <property fmtid="{D5CDD505-2E9C-101B-9397-08002B2CF9AE}" pid="3" name="_dlc_DocIdItemGuid">
    <vt:lpwstr>da5b1219-6ffb-449a-95a3-953b042dad02</vt:lpwstr>
  </property>
  <property fmtid="{D5CDD505-2E9C-101B-9397-08002B2CF9AE}" pid="4" name="Thema">
    <vt:lpwstr>sjabloon</vt:lpwstr>
  </property>
</Properties>
</file>