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0EBFCEF7" w14:textId="77777777" w:rsidR="00742D22" w:rsidRPr="009556D6" w:rsidRDefault="005F36E3" w:rsidP="005F36E3">
          <w:pPr>
            <w:spacing w:line="240" w:lineRule="auto"/>
          </w:pPr>
          <w:r>
            <w:rPr>
              <w:noProof/>
              <w:lang w:eastAsia="nl-BE"/>
            </w:rPr>
            <w:drawing>
              <wp:inline distT="0" distB="0" distL="0" distR="0" wp14:anchorId="1FACF4CB" wp14:editId="4937C3D2">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6F73A5C8" w14:textId="41DF97DB" w:rsidR="00360033" w:rsidRPr="00622980" w:rsidRDefault="00190674" w:rsidP="00624AC9">
      <w:pPr>
        <w:pStyle w:val="HOOFDTITEL"/>
      </w:pPr>
      <w:r>
        <w:t xml:space="preserve">formulier I 2017 </w:t>
      </w:r>
      <w:r w:rsidR="00377D04">
        <w:t>–</w:t>
      </w:r>
      <w:r>
        <w:t xml:space="preserve"> inschrijvingsbiljet</w:t>
      </w:r>
      <w:r w:rsidR="00377D04">
        <w:br/>
      </w:r>
      <w:r w:rsidR="00377D04" w:rsidRPr="00377D04">
        <w:rPr>
          <w:sz w:val="28"/>
          <w:szCs w:val="28"/>
        </w:rPr>
        <w:t xml:space="preserve">(VERSIE </w:t>
      </w:r>
      <w:r w:rsidR="00423151">
        <w:rPr>
          <w:sz w:val="28"/>
          <w:szCs w:val="28"/>
        </w:rPr>
        <w:t>19 maart 2024</w:t>
      </w:r>
      <w:r w:rsidR="00377D04" w:rsidRPr="00377D04">
        <w:rPr>
          <w:sz w:val="28"/>
          <w:szCs w:val="28"/>
        </w:rPr>
        <w:t>)</w:t>
      </w:r>
    </w:p>
    <w:p w14:paraId="6C1C6AD9" w14:textId="0113B9DA" w:rsidR="00190674" w:rsidRDefault="00190674" w:rsidP="00190674">
      <w:r>
        <w:t>Aannemingsovereenkomst(en) inzake</w:t>
      </w:r>
      <w:r w:rsidR="00377D04">
        <w:rPr>
          <w:rStyle w:val="Voetnootmarkering"/>
        </w:rPr>
        <w:footnoteReference w:id="1"/>
      </w:r>
      <w:r>
        <w:t xml:space="preserve">: </w:t>
      </w:r>
      <w:sdt>
        <w:sdtPr>
          <w:id w:val="1717387"/>
          <w:placeholder>
            <w:docPart w:val="DefaultPlaceholder_-1854013440"/>
          </w:placeholder>
          <w:showingPlcHdr/>
        </w:sdtPr>
        <w:sdtEndPr/>
        <w:sdtContent>
          <w:r w:rsidR="00234CD5" w:rsidRPr="007319A5">
            <w:rPr>
              <w:rStyle w:val="Tekstvantijdelijkeaanduiding"/>
            </w:rPr>
            <w:t>Klik of tik om tekst in te voeren.</w:t>
          </w:r>
        </w:sdtContent>
      </w:sdt>
    </w:p>
    <w:p w14:paraId="193C011E" w14:textId="4DC62DBF" w:rsidR="00190674" w:rsidRDefault="00190674" w:rsidP="00190674">
      <w:r>
        <w:t xml:space="preserve">Datum: </w:t>
      </w:r>
      <w:sdt>
        <w:sdtPr>
          <w:id w:val="-640960254"/>
          <w:placeholder>
            <w:docPart w:val="CCFD6995BF9D4A0C8A4DED337FF5C371"/>
          </w:placeholder>
          <w:showingPlcHdr/>
          <w:date>
            <w:dateFormat w:val="d/MM/yyyy"/>
            <w:lid w:val="nl-BE"/>
            <w:storeMappedDataAs w:val="dateTime"/>
            <w:calendar w:val="gregorian"/>
          </w:date>
        </w:sdtPr>
        <w:sdtEndPr/>
        <w:sdtContent>
          <w:r w:rsidR="007722C5" w:rsidRPr="007319A5">
            <w:rPr>
              <w:rStyle w:val="Tekstvantijdelijkeaanduiding"/>
            </w:rPr>
            <w:t>Klik of tik om een datum in te voeren.</w:t>
          </w:r>
        </w:sdtContent>
      </w:sdt>
    </w:p>
    <w:p w14:paraId="2E03A029" w14:textId="01D8DDC0" w:rsidR="00190674" w:rsidRDefault="00190674" w:rsidP="00190674">
      <w:r>
        <w:t>Voor rekening van de bouwmaatschappij:</w:t>
      </w:r>
      <w:r w:rsidR="007722C5">
        <w:t xml:space="preserve"> </w:t>
      </w:r>
      <w:sdt>
        <w:sdtPr>
          <w:id w:val="-245265089"/>
          <w:placeholder>
            <w:docPart w:val="96B929C6BCA74850A95928FC15028E6E"/>
          </w:placeholder>
          <w:showingPlcHdr/>
        </w:sdtPr>
        <w:sdtEndPr/>
        <w:sdtContent>
          <w:r w:rsidR="007722C5" w:rsidRPr="007319A5">
            <w:rPr>
              <w:rStyle w:val="Tekstvantijdelijkeaanduiding"/>
            </w:rPr>
            <w:t>Klik of tik om tekst in te voeren.</w:t>
          </w:r>
        </w:sdtContent>
      </w:sdt>
      <w:r>
        <w:tab/>
      </w:r>
    </w:p>
    <w:p w14:paraId="5C240A94" w14:textId="7E7FD5E6" w:rsidR="00190674" w:rsidRDefault="00190674" w:rsidP="00190674">
      <w:r>
        <w:t>Wijze van gunning</w:t>
      </w:r>
      <w:r w:rsidRPr="00377D04">
        <w:rPr>
          <w:vertAlign w:val="superscript"/>
        </w:rPr>
        <w:t>1</w:t>
      </w:r>
      <w:r>
        <w:t>:</w:t>
      </w:r>
    </w:p>
    <w:tbl>
      <w:tblPr>
        <w:tblStyle w:val="Tabelraster"/>
        <w:tblW w:w="6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799"/>
      </w:tblGrid>
      <w:tr w:rsidR="00AA4118" w14:paraId="5AC408B7" w14:textId="77777777" w:rsidTr="00AA4118">
        <w:trPr>
          <w:trHeight w:val="285"/>
        </w:trPr>
        <w:tc>
          <w:tcPr>
            <w:tcW w:w="6799" w:type="dxa"/>
          </w:tcPr>
          <w:p w14:paraId="35E90DF2" w14:textId="1D9EE6EB" w:rsidR="00AA4118" w:rsidRPr="00AA4118" w:rsidRDefault="00423151" w:rsidP="00AA4118">
            <w:pPr>
              <w:rPr>
                <w:lang w:val="nl-NL"/>
              </w:rPr>
            </w:pPr>
            <w:sdt>
              <w:sdtPr>
                <w:id w:val="1770197023"/>
                <w14:checkbox>
                  <w14:checked w14:val="0"/>
                  <w14:checkedState w14:val="2612" w14:font="MS Gothic"/>
                  <w14:uncheckedState w14:val="2610" w14:font="MS Gothic"/>
                </w14:checkbox>
              </w:sdtPr>
              <w:sdtEndPr/>
              <w:sdtContent>
                <w:r w:rsidR="00AA4118">
                  <w:rPr>
                    <w:rFonts w:ascii="MS Gothic" w:eastAsia="MS Gothic" w:hAnsi="MS Gothic" w:hint="eastAsia"/>
                  </w:rPr>
                  <w:t>☐</w:t>
                </w:r>
              </w:sdtContent>
            </w:sdt>
            <w:r w:rsidR="00AA4118" w:rsidRPr="00223D8F">
              <w:rPr>
                <w:lang w:val="nl-NL"/>
              </w:rPr>
              <w:t xml:space="preserve"> openbare procedure</w:t>
            </w:r>
          </w:p>
        </w:tc>
      </w:tr>
      <w:tr w:rsidR="00AA4118" w14:paraId="3D2B800C" w14:textId="77777777" w:rsidTr="00AA4118">
        <w:trPr>
          <w:trHeight w:val="285"/>
        </w:trPr>
        <w:tc>
          <w:tcPr>
            <w:tcW w:w="6799" w:type="dxa"/>
          </w:tcPr>
          <w:p w14:paraId="7B27B3D9" w14:textId="057DC27C" w:rsidR="00AA4118" w:rsidRPr="00223D8F" w:rsidRDefault="00423151" w:rsidP="00AA4118">
            <w:sdt>
              <w:sdtPr>
                <w:id w:val="571630853"/>
                <w14:checkbox>
                  <w14:checked w14:val="0"/>
                  <w14:checkedState w14:val="2612" w14:font="MS Gothic"/>
                  <w14:uncheckedState w14:val="2610" w14:font="MS Gothic"/>
                </w14:checkbox>
              </w:sdtPr>
              <w:sdtEndPr/>
              <w:sdtContent>
                <w:r w:rsidR="00AA4118" w:rsidRPr="009E3757">
                  <w:rPr>
                    <w:rFonts w:ascii="MS Gothic" w:eastAsia="MS Gothic" w:hAnsi="MS Gothic" w:hint="eastAsia"/>
                    <w:lang w:val="en-US"/>
                  </w:rPr>
                  <w:t>☐</w:t>
                </w:r>
              </w:sdtContent>
            </w:sdt>
            <w:r w:rsidR="00AA4118" w:rsidRPr="009E3757">
              <w:rPr>
                <w:lang w:val="nl-NL"/>
              </w:rPr>
              <w:t xml:space="preserve"> </w:t>
            </w:r>
            <w:proofErr w:type="spellStart"/>
            <w:r w:rsidR="00AA4118" w:rsidRPr="009E3757">
              <w:t>niet-openbare</w:t>
            </w:r>
            <w:proofErr w:type="spellEnd"/>
            <w:r w:rsidR="00AA4118" w:rsidRPr="009E3757">
              <w:t xml:space="preserve"> procedure</w:t>
            </w:r>
          </w:p>
        </w:tc>
      </w:tr>
      <w:tr w:rsidR="00AA4118" w14:paraId="4019A185" w14:textId="77777777" w:rsidTr="00AA4118">
        <w:trPr>
          <w:trHeight w:val="330"/>
        </w:trPr>
        <w:tc>
          <w:tcPr>
            <w:tcW w:w="6799" w:type="dxa"/>
          </w:tcPr>
          <w:p w14:paraId="147F285E" w14:textId="799407E9" w:rsidR="00AA4118" w:rsidRDefault="00423151" w:rsidP="00AA4118">
            <w:sdt>
              <w:sdtPr>
                <w:id w:val="-955634670"/>
                <w14:checkbox>
                  <w14:checked w14:val="0"/>
                  <w14:checkedState w14:val="2612" w14:font="MS Gothic"/>
                  <w14:uncheckedState w14:val="2610" w14:font="MS Gothic"/>
                </w14:checkbox>
              </w:sdtPr>
              <w:sdtEndPr/>
              <w:sdtContent>
                <w:r w:rsidR="00AA4118">
                  <w:rPr>
                    <w:rFonts w:ascii="MS Gothic" w:eastAsia="MS Gothic" w:hAnsi="MS Gothic" w:hint="eastAsia"/>
                  </w:rPr>
                  <w:t>☐</w:t>
                </w:r>
              </w:sdtContent>
            </w:sdt>
            <w:r w:rsidR="00AA4118" w:rsidRPr="00223D8F">
              <w:rPr>
                <w:lang w:val="nl-NL"/>
              </w:rPr>
              <w:t xml:space="preserve"> </w:t>
            </w:r>
            <w:r w:rsidR="00AA4118">
              <w:rPr>
                <w:lang w:val="nl-NL"/>
              </w:rPr>
              <w:t>onderhandelingsprocedure met voorafgaande bekendmaking</w:t>
            </w:r>
          </w:p>
        </w:tc>
      </w:tr>
      <w:tr w:rsidR="00AA4118" w14:paraId="514A070F" w14:textId="77777777" w:rsidTr="00AA4118">
        <w:trPr>
          <w:trHeight w:val="275"/>
        </w:trPr>
        <w:tc>
          <w:tcPr>
            <w:tcW w:w="6799" w:type="dxa"/>
          </w:tcPr>
          <w:p w14:paraId="0D28D03C" w14:textId="437BA7F8" w:rsidR="00AA4118" w:rsidRPr="00CB3309" w:rsidRDefault="00423151" w:rsidP="00AA4118">
            <w:pPr>
              <w:rPr>
                <w:rFonts w:ascii="MS Gothic" w:eastAsia="MS Gothic" w:hAnsi="MS Gothic"/>
              </w:rPr>
            </w:pPr>
            <w:sdt>
              <w:sdtPr>
                <w:id w:val="248325783"/>
                <w14:checkbox>
                  <w14:checked w14:val="0"/>
                  <w14:checkedState w14:val="2612" w14:font="MS Gothic"/>
                  <w14:uncheckedState w14:val="2610" w14:font="MS Gothic"/>
                </w14:checkbox>
              </w:sdtPr>
              <w:sdtEndPr/>
              <w:sdtContent>
                <w:r w:rsidR="00AA4118" w:rsidRPr="00223D8F">
                  <w:rPr>
                    <w:rFonts w:ascii="MS Gothic" w:eastAsia="MS Gothic" w:hAnsi="MS Gothic" w:hint="eastAsia"/>
                    <w:lang w:val="en-US"/>
                  </w:rPr>
                  <w:t>☐</w:t>
                </w:r>
              </w:sdtContent>
            </w:sdt>
            <w:r w:rsidR="00AA4118" w:rsidRPr="00223D8F">
              <w:rPr>
                <w:lang w:val="nl-NL"/>
              </w:rPr>
              <w:t>onderhandelingsprocedure zonder voorafgaande bekendmaking</w:t>
            </w:r>
          </w:p>
        </w:tc>
      </w:tr>
      <w:tr w:rsidR="00AA4118" w14:paraId="1AFF98A3" w14:textId="77777777" w:rsidTr="00AA4118">
        <w:trPr>
          <w:trHeight w:val="407"/>
        </w:trPr>
        <w:tc>
          <w:tcPr>
            <w:tcW w:w="6799" w:type="dxa"/>
          </w:tcPr>
          <w:p w14:paraId="3A384018" w14:textId="39DC13B0" w:rsidR="00AA4118" w:rsidRPr="00223D8F" w:rsidRDefault="00423151" w:rsidP="00AA4118">
            <w:sdt>
              <w:sdtPr>
                <w:id w:val="-1256353823"/>
                <w14:checkbox>
                  <w14:checked w14:val="0"/>
                  <w14:checkedState w14:val="2612" w14:font="MS Gothic"/>
                  <w14:uncheckedState w14:val="2610" w14:font="MS Gothic"/>
                </w14:checkbox>
              </w:sdtPr>
              <w:sdtEndPr/>
              <w:sdtContent>
                <w:r w:rsidR="00AA4118" w:rsidRPr="00223D8F">
                  <w:rPr>
                    <w:rFonts w:ascii="MS Gothic" w:eastAsia="MS Gothic" w:hAnsi="MS Gothic" w:hint="eastAsia"/>
                    <w:lang w:val="en-US"/>
                  </w:rPr>
                  <w:t>☐</w:t>
                </w:r>
              </w:sdtContent>
            </w:sdt>
            <w:r w:rsidR="00AA4118">
              <w:t xml:space="preserve"> </w:t>
            </w:r>
            <w:proofErr w:type="spellStart"/>
            <w:r w:rsidR="00AA4118">
              <w:t>mededingingsprocedure</w:t>
            </w:r>
            <w:proofErr w:type="spellEnd"/>
            <w:r w:rsidR="00AA4118">
              <w:t xml:space="preserve"> met </w:t>
            </w:r>
            <w:proofErr w:type="spellStart"/>
            <w:r w:rsidR="00AA4118">
              <w:t>onderhandeling</w:t>
            </w:r>
            <w:proofErr w:type="spellEnd"/>
          </w:p>
        </w:tc>
      </w:tr>
    </w:tbl>
    <w:p w14:paraId="3E3C6BBD" w14:textId="77777777" w:rsidR="004C7613" w:rsidRDefault="004C7613" w:rsidP="00190674"/>
    <w:p w14:paraId="40ACBBEC" w14:textId="18FE77B7" w:rsidR="00190674" w:rsidRDefault="00190674" w:rsidP="00190674">
      <w:r>
        <w:t>De inschrijver (firma)</w:t>
      </w:r>
      <w:r w:rsidR="007722C5">
        <w:t xml:space="preserve"> </w:t>
      </w:r>
      <w:sdt>
        <w:sdtPr>
          <w:id w:val="625656936"/>
          <w:placeholder>
            <w:docPart w:val="8F4979A397AA40B18BFD4790DC866ACC"/>
          </w:placeholder>
          <w:showingPlcHdr/>
        </w:sdtPr>
        <w:sdtEndPr/>
        <w:sdtContent>
          <w:r w:rsidR="007722C5" w:rsidRPr="007319A5">
            <w:rPr>
              <w:rStyle w:val="Tekstvantijdelijkeaanduiding"/>
            </w:rPr>
            <w:t>Klik of tik om tekst in te voeren.</w:t>
          </w:r>
        </w:sdtContent>
      </w:sdt>
      <w:r>
        <w:t>,</w:t>
      </w:r>
    </w:p>
    <w:p w14:paraId="3DB22B38" w14:textId="5F5117DC" w:rsidR="00190674" w:rsidRDefault="00190674" w:rsidP="00190674">
      <w:r>
        <w:t>hierbij vertegenwoordigd door</w:t>
      </w:r>
      <w:r w:rsidR="007722C5">
        <w:t xml:space="preserve"> </w:t>
      </w:r>
      <w:sdt>
        <w:sdtPr>
          <w:id w:val="991835117"/>
          <w:placeholder>
            <w:docPart w:val="AD7DBE24FEE241C789C2DD5C624A95D2"/>
          </w:placeholder>
          <w:showingPlcHdr/>
        </w:sdtPr>
        <w:sdtEndPr/>
        <w:sdtContent>
          <w:r w:rsidR="007722C5" w:rsidRPr="007319A5">
            <w:rPr>
              <w:rStyle w:val="Tekstvantijdelijkeaanduiding"/>
            </w:rPr>
            <w:t>Klik of tik om tekst in te voeren.</w:t>
          </w:r>
        </w:sdtContent>
      </w:sdt>
      <w:r>
        <w:t>,</w:t>
      </w:r>
    </w:p>
    <w:p w14:paraId="7730DF0E" w14:textId="5F2705AD" w:rsidR="00190674" w:rsidRDefault="00190674" w:rsidP="00190674">
      <w:r>
        <w:t>beroep of hoedanigheid</w:t>
      </w:r>
      <w:r w:rsidR="007722C5">
        <w:t xml:space="preserve"> </w:t>
      </w:r>
      <w:sdt>
        <w:sdtPr>
          <w:id w:val="2048410088"/>
          <w:placeholder>
            <w:docPart w:val="4D4E6AF6D5534617A1CFDBC8CC72437E"/>
          </w:placeholder>
          <w:showingPlcHdr/>
        </w:sdtPr>
        <w:sdtEndPr/>
        <w:sdtContent>
          <w:r w:rsidR="007722C5" w:rsidRPr="007319A5">
            <w:rPr>
              <w:rStyle w:val="Tekstvantijdelijkeaanduiding"/>
            </w:rPr>
            <w:t>Klik of tik om tekst in te voeren.</w:t>
          </w:r>
        </w:sdtContent>
      </w:sdt>
      <w:r>
        <w:t>,</w:t>
      </w:r>
    </w:p>
    <w:p w14:paraId="28EA0284" w14:textId="2747943F" w:rsidR="00190674" w:rsidRDefault="00190674" w:rsidP="00190674">
      <w:r>
        <w:t>adres</w:t>
      </w:r>
      <w:r w:rsidR="007722C5">
        <w:t xml:space="preserve"> </w:t>
      </w:r>
      <w:sdt>
        <w:sdtPr>
          <w:id w:val="1293099524"/>
          <w:placeholder>
            <w:docPart w:val="7A4B761139434A23990CB80B563DA5DF"/>
          </w:placeholder>
          <w:showingPlcHdr/>
        </w:sdtPr>
        <w:sdtEndPr/>
        <w:sdtContent>
          <w:r w:rsidR="007722C5" w:rsidRPr="007319A5">
            <w:rPr>
              <w:rStyle w:val="Tekstvantijdelijkeaanduiding"/>
            </w:rPr>
            <w:t>Klik of tik om tekst in te voeren.</w:t>
          </w:r>
        </w:sdtContent>
      </w:sdt>
      <w:r>
        <w:t>,</w:t>
      </w:r>
    </w:p>
    <w:p w14:paraId="346F411E" w14:textId="77667521" w:rsidR="00190674" w:rsidRDefault="00190674" w:rsidP="00190674">
      <w:r>
        <w:t>ingeschreven in het rechtspersonenregister met ondernemingsnummer</w:t>
      </w:r>
      <w:r w:rsidR="00C321F7">
        <w:t xml:space="preserve"> </w:t>
      </w:r>
      <w:sdt>
        <w:sdtPr>
          <w:id w:val="1336571810"/>
          <w:placeholder>
            <w:docPart w:val="D22BAFB7BFE74B87B1F3781924CF277F"/>
          </w:placeholder>
          <w:showingPlcHdr/>
        </w:sdtPr>
        <w:sdtEndPr/>
        <w:sdtContent>
          <w:r w:rsidR="00C321F7" w:rsidRPr="007319A5">
            <w:rPr>
              <w:rStyle w:val="Tekstvantijdelijkeaanduiding"/>
            </w:rPr>
            <w:t>Klik of tik om tekst in te voeren.</w:t>
          </w:r>
        </w:sdtContent>
      </w:sdt>
      <w:r>
        <w:t xml:space="preserve">, </w:t>
      </w:r>
    </w:p>
    <w:p w14:paraId="1BE9F50A" w14:textId="77777777" w:rsidR="008E274C" w:rsidRDefault="00190674" w:rsidP="00190674">
      <w:r>
        <w:t>verklaart genoegzaam kennis te hebben genomen van de stukken van de opdracht(en) en de bepalingen en de voorwaarden ervan formeel te aanvaarden. De inschrijver verbindt zich ertoe deze aanneming(en) uit te voeren overeenkomstig voormelde stukken voor de hiernavolgende forfaitaire prijs (prijzen) zonder btw:</w:t>
      </w:r>
    </w:p>
    <w:p w14:paraId="79DC8DA9" w14:textId="77777777" w:rsidR="008E274C" w:rsidRDefault="008E274C" w:rsidP="00190674"/>
    <w:tbl>
      <w:tblPr>
        <w:tblStyle w:val="Tabelraster"/>
        <w:tblW w:w="0" w:type="auto"/>
        <w:tblLook w:val="04A0" w:firstRow="1" w:lastRow="0" w:firstColumn="1" w:lastColumn="0" w:noHBand="0" w:noVBand="1"/>
      </w:tblPr>
      <w:tblGrid>
        <w:gridCol w:w="7366"/>
        <w:gridCol w:w="2545"/>
      </w:tblGrid>
      <w:tr w:rsidR="0050305C" w14:paraId="36551FC0" w14:textId="77777777" w:rsidTr="005B344C">
        <w:tc>
          <w:tcPr>
            <w:tcW w:w="7366" w:type="dxa"/>
            <w:tcBorders>
              <w:top w:val="nil"/>
              <w:left w:val="nil"/>
              <w:bottom w:val="single" w:sz="4" w:space="0" w:color="auto"/>
              <w:right w:val="single" w:sz="4" w:space="0" w:color="auto"/>
            </w:tcBorders>
          </w:tcPr>
          <w:p w14:paraId="16332904" w14:textId="77777777" w:rsidR="0050305C" w:rsidRPr="00AA4118" w:rsidRDefault="0050305C" w:rsidP="0050305C">
            <w:pPr>
              <w:rPr>
                <w:lang w:val="nl-BE"/>
              </w:rPr>
            </w:pPr>
          </w:p>
        </w:tc>
        <w:tc>
          <w:tcPr>
            <w:tcW w:w="2545" w:type="dxa"/>
            <w:tcBorders>
              <w:left w:val="single" w:sz="4" w:space="0" w:color="auto"/>
              <w:bottom w:val="single" w:sz="4" w:space="0" w:color="auto"/>
            </w:tcBorders>
          </w:tcPr>
          <w:p w14:paraId="43B949E8" w14:textId="2A1CE97B" w:rsidR="0050305C" w:rsidRDefault="0050305C" w:rsidP="005B344C">
            <w:pPr>
              <w:jc w:val="center"/>
            </w:pPr>
            <w:proofErr w:type="spellStart"/>
            <w:r>
              <w:t>Handtekening</w:t>
            </w:r>
            <w:proofErr w:type="spellEnd"/>
          </w:p>
        </w:tc>
      </w:tr>
      <w:tr w:rsidR="0050305C" w14:paraId="74163C13" w14:textId="77777777" w:rsidTr="005B344C">
        <w:tc>
          <w:tcPr>
            <w:tcW w:w="7366" w:type="dxa"/>
            <w:tcBorders>
              <w:top w:val="single" w:sz="4" w:space="0" w:color="auto"/>
            </w:tcBorders>
          </w:tcPr>
          <w:p w14:paraId="17437A2E" w14:textId="1DAFC94C" w:rsidR="0050305C" w:rsidRPr="0050305C" w:rsidRDefault="0050305C" w:rsidP="0050305C">
            <w:pPr>
              <w:rPr>
                <w:lang w:val="nl-BE"/>
              </w:rPr>
            </w:pPr>
            <w:r w:rsidRPr="0050305C">
              <w:rPr>
                <w:lang w:val="nl-BE"/>
              </w:rPr>
              <w:t>Perceel 1:</w:t>
            </w:r>
            <w:r w:rsidR="005B344C">
              <w:rPr>
                <w:lang w:val="nl-BE"/>
              </w:rPr>
              <w:t xml:space="preserve"> </w:t>
            </w:r>
            <w:sdt>
              <w:sdtPr>
                <w:id w:val="1385530341"/>
                <w:placeholder>
                  <w:docPart w:val="7840BE127302430D96D4336055F3C3C3"/>
                </w:placeholder>
                <w:showingPlcHdr/>
              </w:sdtPr>
              <w:sdtEndPr/>
              <w:sdtContent>
                <w:r w:rsidR="005A0580" w:rsidRPr="005A0580">
                  <w:rPr>
                    <w:rStyle w:val="Tekstvantijdelijkeaanduiding"/>
                    <w:lang w:val="nl-BE"/>
                  </w:rPr>
                  <w:t>Klik of tik om tekst in te voeren.</w:t>
                </w:r>
              </w:sdtContent>
            </w:sdt>
          </w:p>
          <w:p w14:paraId="12B301CB" w14:textId="0FE832FF" w:rsidR="0050305C" w:rsidRPr="0050305C" w:rsidRDefault="0050305C" w:rsidP="0050305C">
            <w:pPr>
              <w:rPr>
                <w:lang w:val="nl-BE"/>
              </w:rPr>
            </w:pPr>
            <w:r w:rsidRPr="0050305C">
              <w:rPr>
                <w:lang w:val="nl-BE"/>
              </w:rPr>
              <w:t>Bedrag (in cijfers):</w:t>
            </w:r>
            <w:r w:rsidR="005A0580">
              <w:rPr>
                <w:lang w:val="nl-BE"/>
              </w:rPr>
              <w:t xml:space="preserve"> </w:t>
            </w:r>
            <w:sdt>
              <w:sdtPr>
                <w:id w:val="1412044854"/>
                <w:placeholder>
                  <w:docPart w:val="D0D9B34CB3BA41D286F2F533A16E2F8D"/>
                </w:placeholder>
                <w:showingPlcHdr/>
              </w:sdtPr>
              <w:sdtEndPr/>
              <w:sdtContent>
                <w:r w:rsidR="005A0580" w:rsidRPr="005A0580">
                  <w:rPr>
                    <w:rStyle w:val="Tekstvantijdelijkeaanduiding"/>
                    <w:lang w:val="nl-BE"/>
                  </w:rPr>
                  <w:t>Klik of tik om tekst in te voeren.</w:t>
                </w:r>
              </w:sdtContent>
            </w:sdt>
          </w:p>
          <w:p w14:paraId="78587C5E" w14:textId="44D02370" w:rsidR="0050305C" w:rsidRPr="0050305C" w:rsidRDefault="0050305C" w:rsidP="0050305C">
            <w:pPr>
              <w:rPr>
                <w:lang w:val="nl-BE"/>
              </w:rPr>
            </w:pPr>
            <w:r w:rsidRPr="0050305C">
              <w:rPr>
                <w:lang w:val="nl-BE"/>
              </w:rPr>
              <w:t>Bedrag (voluit):</w:t>
            </w:r>
            <w:r w:rsidR="005A0580">
              <w:rPr>
                <w:lang w:val="nl-BE"/>
              </w:rPr>
              <w:t xml:space="preserve"> </w:t>
            </w:r>
            <w:sdt>
              <w:sdtPr>
                <w:id w:val="-654142454"/>
                <w:placeholder>
                  <w:docPart w:val="4B9505B0E7ED45E19976144DA51C5E7D"/>
                </w:placeholder>
                <w:showingPlcHdr/>
              </w:sdtPr>
              <w:sdtEndPr/>
              <w:sdtContent>
                <w:r w:rsidR="005A0580" w:rsidRPr="005A0580">
                  <w:rPr>
                    <w:rStyle w:val="Tekstvantijdelijkeaanduiding"/>
                    <w:lang w:val="nl-BE"/>
                  </w:rPr>
                  <w:t>Klik of tik om tekst in te voeren.</w:t>
                </w:r>
              </w:sdtContent>
            </w:sdt>
          </w:p>
          <w:p w14:paraId="4C29C559" w14:textId="0DF9861D" w:rsidR="0050305C" w:rsidRPr="005A0580" w:rsidRDefault="0050305C" w:rsidP="0050305C">
            <w:pPr>
              <w:rPr>
                <w:lang w:val="nl-BE"/>
              </w:rPr>
            </w:pPr>
            <w:r w:rsidRPr="005A0580">
              <w:rPr>
                <w:lang w:val="nl-BE"/>
              </w:rPr>
              <w:t>Korting</w:t>
            </w:r>
            <w:r w:rsidR="005A0580">
              <w:rPr>
                <w:lang w:val="nl-BE"/>
              </w:rPr>
              <w:t>spercentage</w:t>
            </w:r>
            <w:r w:rsidRPr="005A0580">
              <w:rPr>
                <w:lang w:val="nl-BE"/>
              </w:rPr>
              <w:t>:</w:t>
            </w:r>
            <w:r w:rsidR="005A0580">
              <w:rPr>
                <w:lang w:val="nl-BE"/>
              </w:rPr>
              <w:t xml:space="preserve"> </w:t>
            </w:r>
            <w:sdt>
              <w:sdtPr>
                <w:id w:val="177087281"/>
                <w:placeholder>
                  <w:docPart w:val="F755AE5D4B4443BE93361FC6FBF2D519"/>
                </w:placeholder>
                <w:showingPlcHdr/>
              </w:sdtPr>
              <w:sdtEndPr/>
              <w:sdtContent>
                <w:r w:rsidR="005A0580" w:rsidRPr="005A0580">
                  <w:rPr>
                    <w:rStyle w:val="Tekstvantijdelijkeaanduiding"/>
                    <w:lang w:val="nl-BE"/>
                  </w:rPr>
                  <w:t>Klik of tik om tekst in te voeren.</w:t>
                </w:r>
              </w:sdtContent>
            </w:sdt>
          </w:p>
        </w:tc>
        <w:tc>
          <w:tcPr>
            <w:tcW w:w="2545" w:type="dxa"/>
            <w:tcBorders>
              <w:top w:val="single" w:sz="4" w:space="0" w:color="auto"/>
            </w:tcBorders>
          </w:tcPr>
          <w:p w14:paraId="7984BB66" w14:textId="77777777" w:rsidR="0050305C" w:rsidRPr="005A0580" w:rsidRDefault="0050305C" w:rsidP="00190674">
            <w:pPr>
              <w:rPr>
                <w:lang w:val="nl-BE"/>
              </w:rPr>
            </w:pPr>
          </w:p>
        </w:tc>
      </w:tr>
      <w:tr w:rsidR="0050305C" w14:paraId="71B992E1" w14:textId="77777777" w:rsidTr="0050305C">
        <w:tc>
          <w:tcPr>
            <w:tcW w:w="7366" w:type="dxa"/>
          </w:tcPr>
          <w:p w14:paraId="532A8A3F" w14:textId="77777777" w:rsidR="00A43179" w:rsidRPr="0050305C" w:rsidRDefault="00A43179" w:rsidP="00A43179">
            <w:pPr>
              <w:rPr>
                <w:lang w:val="nl-BE"/>
              </w:rPr>
            </w:pPr>
            <w:r w:rsidRPr="0050305C">
              <w:rPr>
                <w:lang w:val="nl-BE"/>
              </w:rPr>
              <w:t>Perceel 1:</w:t>
            </w:r>
            <w:r>
              <w:rPr>
                <w:lang w:val="nl-BE"/>
              </w:rPr>
              <w:t xml:space="preserve"> </w:t>
            </w:r>
            <w:sdt>
              <w:sdtPr>
                <w:id w:val="1314065161"/>
                <w:placeholder>
                  <w:docPart w:val="404152AD30CB46F8BD3AF68D5D5D5C61"/>
                </w:placeholder>
                <w:showingPlcHdr/>
              </w:sdtPr>
              <w:sdtEndPr/>
              <w:sdtContent>
                <w:r w:rsidRPr="005A0580">
                  <w:rPr>
                    <w:rStyle w:val="Tekstvantijdelijkeaanduiding"/>
                    <w:lang w:val="nl-BE"/>
                  </w:rPr>
                  <w:t>Klik of tik om tekst in te voeren.</w:t>
                </w:r>
              </w:sdtContent>
            </w:sdt>
          </w:p>
          <w:p w14:paraId="22066742" w14:textId="26279DB3" w:rsidR="00A43179" w:rsidRPr="0050305C" w:rsidRDefault="00A43179" w:rsidP="00A43179">
            <w:pPr>
              <w:rPr>
                <w:lang w:val="nl-BE"/>
              </w:rPr>
            </w:pPr>
            <w:r w:rsidRPr="0050305C">
              <w:rPr>
                <w:lang w:val="nl-BE"/>
              </w:rPr>
              <w:t>Bedrag (in cijfers):</w:t>
            </w:r>
            <w:r>
              <w:rPr>
                <w:lang w:val="nl-BE"/>
              </w:rPr>
              <w:t xml:space="preserve"> </w:t>
            </w:r>
            <w:sdt>
              <w:sdtPr>
                <w:id w:val="-1736930689"/>
                <w:placeholder>
                  <w:docPart w:val="404152AD30CB46F8BD3AF68D5D5D5C61"/>
                </w:placeholder>
                <w:showingPlcHdr/>
              </w:sdtPr>
              <w:sdtEndPr/>
              <w:sdtContent>
                <w:r w:rsidR="00515794" w:rsidRPr="005A0580">
                  <w:rPr>
                    <w:rStyle w:val="Tekstvantijdelijkeaanduiding"/>
                    <w:lang w:val="nl-BE"/>
                  </w:rPr>
                  <w:t>Klik of tik om tekst in te voeren.</w:t>
                </w:r>
              </w:sdtContent>
            </w:sdt>
          </w:p>
          <w:p w14:paraId="6AB416AE" w14:textId="749D0133" w:rsidR="00A43179" w:rsidRPr="0050305C" w:rsidRDefault="00A43179" w:rsidP="00A43179">
            <w:pPr>
              <w:rPr>
                <w:lang w:val="nl-BE"/>
              </w:rPr>
            </w:pPr>
            <w:r w:rsidRPr="0050305C">
              <w:rPr>
                <w:lang w:val="nl-BE"/>
              </w:rPr>
              <w:t>Bedrag (voluit):</w:t>
            </w:r>
            <w:r>
              <w:rPr>
                <w:lang w:val="nl-BE"/>
              </w:rPr>
              <w:t xml:space="preserve"> </w:t>
            </w:r>
            <w:sdt>
              <w:sdtPr>
                <w:id w:val="1969928663"/>
                <w:placeholder>
                  <w:docPart w:val="404152AD30CB46F8BD3AF68D5D5D5C61"/>
                </w:placeholder>
                <w:showingPlcHdr/>
              </w:sdtPr>
              <w:sdtEndPr/>
              <w:sdtContent>
                <w:r w:rsidR="00515794" w:rsidRPr="005A0580">
                  <w:rPr>
                    <w:rStyle w:val="Tekstvantijdelijkeaanduiding"/>
                    <w:lang w:val="nl-BE"/>
                  </w:rPr>
                  <w:t>Klik of tik om tekst in te voeren.</w:t>
                </w:r>
              </w:sdtContent>
            </w:sdt>
          </w:p>
          <w:p w14:paraId="140BA735" w14:textId="21E1F95A" w:rsidR="0050305C" w:rsidRPr="00A43179" w:rsidRDefault="00A43179" w:rsidP="00A43179">
            <w:pPr>
              <w:rPr>
                <w:lang w:val="nl-BE"/>
              </w:rPr>
            </w:pPr>
            <w:r w:rsidRPr="005A0580">
              <w:rPr>
                <w:lang w:val="nl-BE"/>
              </w:rPr>
              <w:t>Korting</w:t>
            </w:r>
            <w:r>
              <w:rPr>
                <w:lang w:val="nl-BE"/>
              </w:rPr>
              <w:t>spercentage</w:t>
            </w:r>
            <w:r w:rsidRPr="005A0580">
              <w:rPr>
                <w:lang w:val="nl-BE"/>
              </w:rPr>
              <w:t>:</w:t>
            </w:r>
            <w:r>
              <w:rPr>
                <w:lang w:val="nl-BE"/>
              </w:rPr>
              <w:t xml:space="preserve"> </w:t>
            </w:r>
            <w:sdt>
              <w:sdtPr>
                <w:id w:val="-813558270"/>
                <w:placeholder>
                  <w:docPart w:val="404152AD30CB46F8BD3AF68D5D5D5C61"/>
                </w:placeholder>
                <w:showingPlcHdr/>
              </w:sdtPr>
              <w:sdtEndPr/>
              <w:sdtContent>
                <w:r w:rsidR="00515794" w:rsidRPr="005A0580">
                  <w:rPr>
                    <w:rStyle w:val="Tekstvantijdelijkeaanduiding"/>
                    <w:lang w:val="nl-BE"/>
                  </w:rPr>
                  <w:t>Klik of tik om tekst in te voeren.</w:t>
                </w:r>
              </w:sdtContent>
            </w:sdt>
          </w:p>
        </w:tc>
        <w:tc>
          <w:tcPr>
            <w:tcW w:w="2545" w:type="dxa"/>
          </w:tcPr>
          <w:p w14:paraId="1E1A4AF0" w14:textId="77777777" w:rsidR="0050305C" w:rsidRPr="005A0580" w:rsidRDefault="0050305C" w:rsidP="00190674">
            <w:pPr>
              <w:rPr>
                <w:lang w:val="nl-BE"/>
              </w:rPr>
            </w:pPr>
          </w:p>
        </w:tc>
      </w:tr>
      <w:tr w:rsidR="0050305C" w14:paraId="7E90ABB1" w14:textId="77777777" w:rsidTr="0050305C">
        <w:tc>
          <w:tcPr>
            <w:tcW w:w="7366" w:type="dxa"/>
          </w:tcPr>
          <w:p w14:paraId="75878EFD" w14:textId="77777777" w:rsidR="00A43179" w:rsidRPr="0050305C" w:rsidRDefault="00A43179" w:rsidP="00A43179">
            <w:pPr>
              <w:rPr>
                <w:lang w:val="nl-BE"/>
              </w:rPr>
            </w:pPr>
            <w:r w:rsidRPr="0050305C">
              <w:rPr>
                <w:lang w:val="nl-BE"/>
              </w:rPr>
              <w:t>Perceel 1:</w:t>
            </w:r>
            <w:r>
              <w:rPr>
                <w:lang w:val="nl-BE"/>
              </w:rPr>
              <w:t xml:space="preserve"> </w:t>
            </w:r>
            <w:sdt>
              <w:sdtPr>
                <w:id w:val="478744025"/>
                <w:placeholder>
                  <w:docPart w:val="FA7ED768A98946A28BAE9F0F45133C41"/>
                </w:placeholder>
                <w:showingPlcHdr/>
              </w:sdtPr>
              <w:sdtEndPr/>
              <w:sdtContent>
                <w:r w:rsidRPr="005A0580">
                  <w:rPr>
                    <w:rStyle w:val="Tekstvantijdelijkeaanduiding"/>
                    <w:lang w:val="nl-BE"/>
                  </w:rPr>
                  <w:t>Klik of tik om tekst in te voeren.</w:t>
                </w:r>
              </w:sdtContent>
            </w:sdt>
          </w:p>
          <w:p w14:paraId="6C858056" w14:textId="6CE92D5B" w:rsidR="00A43179" w:rsidRPr="0050305C" w:rsidRDefault="00A43179" w:rsidP="00A43179">
            <w:pPr>
              <w:rPr>
                <w:lang w:val="nl-BE"/>
              </w:rPr>
            </w:pPr>
            <w:r w:rsidRPr="0050305C">
              <w:rPr>
                <w:lang w:val="nl-BE"/>
              </w:rPr>
              <w:t>Bedrag (in cijfers):</w:t>
            </w:r>
            <w:r>
              <w:rPr>
                <w:lang w:val="nl-BE"/>
              </w:rPr>
              <w:t xml:space="preserve"> </w:t>
            </w:r>
            <w:sdt>
              <w:sdtPr>
                <w:id w:val="-1882390411"/>
                <w:placeholder>
                  <w:docPart w:val="FA7ED768A98946A28BAE9F0F45133C41"/>
                </w:placeholder>
                <w:showingPlcHdr/>
              </w:sdtPr>
              <w:sdtEndPr/>
              <w:sdtContent>
                <w:r w:rsidR="00515794" w:rsidRPr="005A0580">
                  <w:rPr>
                    <w:rStyle w:val="Tekstvantijdelijkeaanduiding"/>
                    <w:lang w:val="nl-BE"/>
                  </w:rPr>
                  <w:t>Klik of tik om tekst in te voeren.</w:t>
                </w:r>
              </w:sdtContent>
            </w:sdt>
          </w:p>
          <w:p w14:paraId="589949F8" w14:textId="31B5197F" w:rsidR="00A43179" w:rsidRPr="0050305C" w:rsidRDefault="00A43179" w:rsidP="00A43179">
            <w:pPr>
              <w:rPr>
                <w:lang w:val="nl-BE"/>
              </w:rPr>
            </w:pPr>
            <w:r w:rsidRPr="0050305C">
              <w:rPr>
                <w:lang w:val="nl-BE"/>
              </w:rPr>
              <w:t>Bedrag (voluit):</w:t>
            </w:r>
            <w:r>
              <w:rPr>
                <w:lang w:val="nl-BE"/>
              </w:rPr>
              <w:t xml:space="preserve"> </w:t>
            </w:r>
            <w:sdt>
              <w:sdtPr>
                <w:id w:val="-1041979273"/>
                <w:placeholder>
                  <w:docPart w:val="FA7ED768A98946A28BAE9F0F45133C41"/>
                </w:placeholder>
                <w:showingPlcHdr/>
              </w:sdtPr>
              <w:sdtEndPr/>
              <w:sdtContent>
                <w:r w:rsidR="00515794" w:rsidRPr="005A0580">
                  <w:rPr>
                    <w:rStyle w:val="Tekstvantijdelijkeaanduiding"/>
                    <w:lang w:val="nl-BE"/>
                  </w:rPr>
                  <w:t>Klik of tik om tekst in te voeren.</w:t>
                </w:r>
              </w:sdtContent>
            </w:sdt>
          </w:p>
          <w:p w14:paraId="7744BCB1" w14:textId="2E9BBB86" w:rsidR="0050305C" w:rsidRPr="00A43179" w:rsidRDefault="00A43179" w:rsidP="00A43179">
            <w:pPr>
              <w:rPr>
                <w:lang w:val="nl-BE"/>
              </w:rPr>
            </w:pPr>
            <w:r w:rsidRPr="005A0580">
              <w:rPr>
                <w:lang w:val="nl-BE"/>
              </w:rPr>
              <w:t>Korting</w:t>
            </w:r>
            <w:r>
              <w:rPr>
                <w:lang w:val="nl-BE"/>
              </w:rPr>
              <w:t>spercentage</w:t>
            </w:r>
            <w:r w:rsidRPr="005A0580">
              <w:rPr>
                <w:lang w:val="nl-BE"/>
              </w:rPr>
              <w:t>:</w:t>
            </w:r>
            <w:r>
              <w:rPr>
                <w:lang w:val="nl-BE"/>
              </w:rPr>
              <w:t xml:space="preserve"> </w:t>
            </w:r>
            <w:sdt>
              <w:sdtPr>
                <w:id w:val="806979812"/>
                <w:placeholder>
                  <w:docPart w:val="FA7ED768A98946A28BAE9F0F45133C41"/>
                </w:placeholder>
                <w:showingPlcHdr/>
              </w:sdtPr>
              <w:sdtEndPr/>
              <w:sdtContent>
                <w:r w:rsidR="00515794" w:rsidRPr="005A0580">
                  <w:rPr>
                    <w:rStyle w:val="Tekstvantijdelijkeaanduiding"/>
                    <w:lang w:val="nl-BE"/>
                  </w:rPr>
                  <w:t>Klik of tik om tekst in te voeren.</w:t>
                </w:r>
              </w:sdtContent>
            </w:sdt>
          </w:p>
        </w:tc>
        <w:tc>
          <w:tcPr>
            <w:tcW w:w="2545" w:type="dxa"/>
          </w:tcPr>
          <w:p w14:paraId="2307D55A" w14:textId="77777777" w:rsidR="0050305C" w:rsidRPr="005A0580" w:rsidRDefault="0050305C" w:rsidP="00190674">
            <w:pPr>
              <w:rPr>
                <w:lang w:val="nl-BE"/>
              </w:rPr>
            </w:pPr>
          </w:p>
        </w:tc>
      </w:tr>
      <w:tr w:rsidR="0050305C" w14:paraId="0735593E" w14:textId="77777777" w:rsidTr="0050305C">
        <w:tc>
          <w:tcPr>
            <w:tcW w:w="7366" w:type="dxa"/>
          </w:tcPr>
          <w:p w14:paraId="72AA3444" w14:textId="77777777" w:rsidR="00A43179" w:rsidRPr="0050305C" w:rsidRDefault="00A43179" w:rsidP="00A43179">
            <w:pPr>
              <w:rPr>
                <w:lang w:val="nl-BE"/>
              </w:rPr>
            </w:pPr>
            <w:r w:rsidRPr="0050305C">
              <w:rPr>
                <w:lang w:val="nl-BE"/>
              </w:rPr>
              <w:t>Perceel 1:</w:t>
            </w:r>
            <w:r>
              <w:rPr>
                <w:lang w:val="nl-BE"/>
              </w:rPr>
              <w:t xml:space="preserve"> </w:t>
            </w:r>
            <w:sdt>
              <w:sdtPr>
                <w:id w:val="1928381824"/>
                <w:placeholder>
                  <w:docPart w:val="146445FE415C42C8AFBDED7A616E2B34"/>
                </w:placeholder>
                <w:showingPlcHdr/>
              </w:sdtPr>
              <w:sdtEndPr/>
              <w:sdtContent>
                <w:r w:rsidRPr="005A0580">
                  <w:rPr>
                    <w:rStyle w:val="Tekstvantijdelijkeaanduiding"/>
                    <w:lang w:val="nl-BE"/>
                  </w:rPr>
                  <w:t>Klik of tik om tekst in te voeren.</w:t>
                </w:r>
              </w:sdtContent>
            </w:sdt>
          </w:p>
          <w:p w14:paraId="06A40639" w14:textId="1A747C19" w:rsidR="00A43179" w:rsidRPr="0050305C" w:rsidRDefault="00A43179" w:rsidP="00A43179">
            <w:pPr>
              <w:rPr>
                <w:lang w:val="nl-BE"/>
              </w:rPr>
            </w:pPr>
            <w:r w:rsidRPr="0050305C">
              <w:rPr>
                <w:lang w:val="nl-BE"/>
              </w:rPr>
              <w:t>Bedrag (in cijfers):</w:t>
            </w:r>
            <w:r>
              <w:rPr>
                <w:lang w:val="nl-BE"/>
              </w:rPr>
              <w:t xml:space="preserve"> </w:t>
            </w:r>
            <w:sdt>
              <w:sdtPr>
                <w:id w:val="753394120"/>
                <w:placeholder>
                  <w:docPart w:val="146445FE415C42C8AFBDED7A616E2B34"/>
                </w:placeholder>
                <w:showingPlcHdr/>
              </w:sdtPr>
              <w:sdtEndPr/>
              <w:sdtContent>
                <w:r w:rsidR="00515794" w:rsidRPr="005A0580">
                  <w:rPr>
                    <w:rStyle w:val="Tekstvantijdelijkeaanduiding"/>
                    <w:lang w:val="nl-BE"/>
                  </w:rPr>
                  <w:t>Klik of tik om tekst in te voeren.</w:t>
                </w:r>
              </w:sdtContent>
            </w:sdt>
          </w:p>
          <w:p w14:paraId="5D8F7360" w14:textId="3B91931B" w:rsidR="00A43179" w:rsidRPr="0050305C" w:rsidRDefault="00A43179" w:rsidP="00A43179">
            <w:pPr>
              <w:rPr>
                <w:lang w:val="nl-BE"/>
              </w:rPr>
            </w:pPr>
            <w:r w:rsidRPr="0050305C">
              <w:rPr>
                <w:lang w:val="nl-BE"/>
              </w:rPr>
              <w:t>Bedrag (voluit):</w:t>
            </w:r>
            <w:r>
              <w:rPr>
                <w:lang w:val="nl-BE"/>
              </w:rPr>
              <w:t xml:space="preserve"> </w:t>
            </w:r>
            <w:sdt>
              <w:sdtPr>
                <w:id w:val="310987999"/>
                <w:placeholder>
                  <w:docPart w:val="146445FE415C42C8AFBDED7A616E2B34"/>
                </w:placeholder>
                <w:showingPlcHdr/>
              </w:sdtPr>
              <w:sdtEndPr/>
              <w:sdtContent>
                <w:r w:rsidR="00515794" w:rsidRPr="005A0580">
                  <w:rPr>
                    <w:rStyle w:val="Tekstvantijdelijkeaanduiding"/>
                    <w:lang w:val="nl-BE"/>
                  </w:rPr>
                  <w:t>Klik of tik om tekst in te voeren.</w:t>
                </w:r>
              </w:sdtContent>
            </w:sdt>
          </w:p>
          <w:p w14:paraId="0F17A8E1" w14:textId="40F77B40" w:rsidR="0050305C" w:rsidRPr="00A43179" w:rsidRDefault="00A43179" w:rsidP="00A43179">
            <w:pPr>
              <w:rPr>
                <w:lang w:val="nl-BE"/>
              </w:rPr>
            </w:pPr>
            <w:r w:rsidRPr="005A0580">
              <w:rPr>
                <w:lang w:val="nl-BE"/>
              </w:rPr>
              <w:t>Korting</w:t>
            </w:r>
            <w:r>
              <w:rPr>
                <w:lang w:val="nl-BE"/>
              </w:rPr>
              <w:t>spercentage</w:t>
            </w:r>
            <w:r w:rsidRPr="005A0580">
              <w:rPr>
                <w:lang w:val="nl-BE"/>
              </w:rPr>
              <w:t>:</w:t>
            </w:r>
            <w:r>
              <w:rPr>
                <w:lang w:val="nl-BE"/>
              </w:rPr>
              <w:t xml:space="preserve"> </w:t>
            </w:r>
            <w:sdt>
              <w:sdtPr>
                <w:id w:val="1698350122"/>
                <w:placeholder>
                  <w:docPart w:val="146445FE415C42C8AFBDED7A616E2B34"/>
                </w:placeholder>
                <w:showingPlcHdr/>
              </w:sdtPr>
              <w:sdtEndPr/>
              <w:sdtContent>
                <w:r w:rsidR="00515794" w:rsidRPr="005A0580">
                  <w:rPr>
                    <w:rStyle w:val="Tekstvantijdelijkeaanduiding"/>
                    <w:lang w:val="nl-BE"/>
                  </w:rPr>
                  <w:t>Klik of tik om tekst in te voeren.</w:t>
                </w:r>
              </w:sdtContent>
            </w:sdt>
          </w:p>
        </w:tc>
        <w:tc>
          <w:tcPr>
            <w:tcW w:w="2545" w:type="dxa"/>
          </w:tcPr>
          <w:p w14:paraId="19B671B8" w14:textId="77777777" w:rsidR="0050305C" w:rsidRPr="005A0580" w:rsidRDefault="0050305C" w:rsidP="00190674">
            <w:pPr>
              <w:rPr>
                <w:lang w:val="nl-BE"/>
              </w:rPr>
            </w:pPr>
          </w:p>
        </w:tc>
      </w:tr>
      <w:tr w:rsidR="00A43179" w14:paraId="7FDF58F8" w14:textId="77777777" w:rsidTr="0050305C">
        <w:tc>
          <w:tcPr>
            <w:tcW w:w="7366" w:type="dxa"/>
          </w:tcPr>
          <w:p w14:paraId="265A2728" w14:textId="736448E5" w:rsidR="00A43179" w:rsidRPr="00A43179" w:rsidRDefault="00A43179" w:rsidP="00A43179">
            <w:pPr>
              <w:rPr>
                <w:lang w:val="nl-BE"/>
              </w:rPr>
            </w:pPr>
            <w:r w:rsidRPr="00A43179">
              <w:rPr>
                <w:lang w:val="nl-BE"/>
              </w:rPr>
              <w:t xml:space="preserve">Indien aan de inschrijver verschillende percelen worden gegund, staat hij </w:t>
            </w:r>
            <w:r w:rsidR="00A47C82">
              <w:rPr>
                <w:lang w:val="nl-BE"/>
              </w:rPr>
              <w:t xml:space="preserve">- </w:t>
            </w:r>
            <w:r w:rsidR="00A47C82" w:rsidRPr="00A43179">
              <w:rPr>
                <w:lang w:val="nl-BE"/>
              </w:rPr>
              <w:t xml:space="preserve">op alle percelen </w:t>
            </w:r>
            <w:r w:rsidR="00A47C82">
              <w:rPr>
                <w:lang w:val="nl-BE"/>
              </w:rPr>
              <w:t xml:space="preserve">- </w:t>
            </w:r>
            <w:r w:rsidRPr="00A43179">
              <w:rPr>
                <w:lang w:val="nl-BE"/>
              </w:rPr>
              <w:t xml:space="preserve">een bijkomende korting toe </w:t>
            </w:r>
            <w:r w:rsidR="00A47C82">
              <w:rPr>
                <w:lang w:val="nl-BE"/>
              </w:rPr>
              <w:t xml:space="preserve">van </w:t>
            </w:r>
            <w:sdt>
              <w:sdtPr>
                <w:id w:val="577182463"/>
                <w:placeholder>
                  <w:docPart w:val="253956B9766A4BED907CE68886AB9A39"/>
                </w:placeholder>
                <w:showingPlcHdr/>
              </w:sdtPr>
              <w:sdtEndPr/>
              <w:sdtContent>
                <w:r w:rsidR="00A47C82" w:rsidRPr="00A47C82">
                  <w:rPr>
                    <w:rStyle w:val="Tekstvantijdelijkeaanduiding"/>
                    <w:lang w:val="nl-BE"/>
                  </w:rPr>
                  <w:t>Klik of tik om tekst in te voeren.</w:t>
                </w:r>
              </w:sdtContent>
            </w:sdt>
            <w:r w:rsidR="00A47C82">
              <w:rPr>
                <w:lang w:val="nl-BE"/>
              </w:rPr>
              <w:t>.</w:t>
            </w:r>
            <w:r w:rsidR="00A47C82" w:rsidRPr="00A43179">
              <w:rPr>
                <w:lang w:val="nl-BE"/>
              </w:rPr>
              <w:t xml:space="preserve"> </w:t>
            </w:r>
          </w:p>
        </w:tc>
        <w:tc>
          <w:tcPr>
            <w:tcW w:w="2545" w:type="dxa"/>
          </w:tcPr>
          <w:p w14:paraId="6B9CF7E7" w14:textId="77777777" w:rsidR="00A43179" w:rsidRPr="00A43179" w:rsidRDefault="00A43179" w:rsidP="00190674">
            <w:pPr>
              <w:rPr>
                <w:lang w:val="nl-BE"/>
              </w:rPr>
            </w:pPr>
          </w:p>
        </w:tc>
      </w:tr>
    </w:tbl>
    <w:p w14:paraId="75CA106F" w14:textId="77777777" w:rsidR="00601469" w:rsidRDefault="00601469" w:rsidP="00190674"/>
    <w:p w14:paraId="3FFA2F7F" w14:textId="5694D7CB" w:rsidR="00190674" w:rsidRDefault="00190674" w:rsidP="00190674">
      <w:r>
        <w:lastRenderedPageBreak/>
        <w:t>Deze prijs(prijzen) zal(zullen) eventueel kunnen verbeterd worden volgens de modaliteiten die zijn bepaald in het KB van 18 april 2017.</w:t>
      </w:r>
    </w:p>
    <w:p w14:paraId="261CDB95" w14:textId="77777777" w:rsidR="00190674" w:rsidRDefault="00190674" w:rsidP="00190674"/>
    <w:p w14:paraId="7BFCE011" w14:textId="5AFC3CDD" w:rsidR="00190674" w:rsidRDefault="00190674" w:rsidP="00190674">
      <w:r>
        <w:t>De punten A tot K zijn door ons gelezen, goedgekeurd en waar nodig aangevuld.</w:t>
      </w:r>
    </w:p>
    <w:p w14:paraId="2F2CF093" w14:textId="153F6883" w:rsidR="00190674" w:rsidRDefault="00190674" w:rsidP="00C36F28">
      <w:pPr>
        <w:numPr>
          <w:ilvl w:val="0"/>
          <w:numId w:val="15"/>
        </w:numPr>
        <w:ind w:left="426" w:hanging="426"/>
      </w:pPr>
      <w:r>
        <w:t xml:space="preserve">Nationaliteit: </w:t>
      </w:r>
      <w:sdt>
        <w:sdtPr>
          <w:id w:val="340669226"/>
          <w:placeholder>
            <w:docPart w:val="F38587ADD4BE460CBBBE18377957EA87"/>
          </w:placeholder>
          <w:showingPlcHdr/>
        </w:sdtPr>
        <w:sdtEndPr/>
        <w:sdtContent>
          <w:r w:rsidR="00C321F7" w:rsidRPr="007319A5">
            <w:rPr>
              <w:rStyle w:val="Tekstvantijdelijkeaanduiding"/>
            </w:rPr>
            <w:t>Klik of tik om tekst in te voeren.</w:t>
          </w:r>
        </w:sdtContent>
      </w:sdt>
    </w:p>
    <w:p w14:paraId="6A160FBE" w14:textId="77347C93" w:rsidR="00190674" w:rsidRDefault="00190674" w:rsidP="00C36F28">
      <w:pPr>
        <w:numPr>
          <w:ilvl w:val="0"/>
          <w:numId w:val="15"/>
        </w:numPr>
        <w:ind w:left="426" w:hanging="426"/>
      </w:pPr>
      <w:r>
        <w:t xml:space="preserve">De inschrijver verklaart dat hij volgend(e) mailadres(sen) zal gebruiken voor elektronische communicatie en informatie-uitwisseling met de aanbestedende overheid: </w:t>
      </w:r>
      <w:sdt>
        <w:sdtPr>
          <w:id w:val="-926815787"/>
          <w:placeholder>
            <w:docPart w:val="01422B61BA6B4DF7AD768228D489AC09"/>
          </w:placeholder>
          <w:showingPlcHdr/>
        </w:sdtPr>
        <w:sdtEndPr/>
        <w:sdtContent>
          <w:r w:rsidR="00C321F7" w:rsidRPr="007319A5">
            <w:rPr>
              <w:rStyle w:val="Tekstvantijdelijkeaanduiding"/>
            </w:rPr>
            <w:t>Klik of tik om tekst in te voeren.</w:t>
          </w:r>
        </w:sdtContent>
      </w:sdt>
    </w:p>
    <w:p w14:paraId="6B66CBC8" w14:textId="1C1CFC58" w:rsidR="00190674" w:rsidRDefault="00190674" w:rsidP="00C36F28">
      <w:pPr>
        <w:numPr>
          <w:ilvl w:val="0"/>
          <w:numId w:val="15"/>
        </w:numPr>
        <w:ind w:left="426" w:hanging="426"/>
      </w:pPr>
      <w:r>
        <w:t>Inlichtingen betreffende de erkenning (valse verklaringen betreffende de erkenning kunnen de sancties bepaald in artikel 19 van de wet van 20 maart 1991 tot gevolg hebben):</w:t>
      </w:r>
    </w:p>
    <w:p w14:paraId="61A496BD" w14:textId="3163D4C8" w:rsidR="00190674" w:rsidRDefault="00190674" w:rsidP="00C36F28">
      <w:pPr>
        <w:numPr>
          <w:ilvl w:val="1"/>
          <w:numId w:val="15"/>
        </w:numPr>
        <w:ind w:left="852" w:hanging="426"/>
      </w:pPr>
      <w:r>
        <w:t>De erkenning stemt wel/niet</w:t>
      </w:r>
      <w:r w:rsidR="00377D04">
        <w:rPr>
          <w:rStyle w:val="Voetnootmarkering"/>
        </w:rPr>
        <w:footnoteReference w:id="2"/>
      </w:r>
      <w:r>
        <w:t xml:space="preserve"> overeen met de (onder-)categorie en klasse bepaald door het bestek en het (doorslaggevend) bedrag van de offerte.</w:t>
      </w:r>
    </w:p>
    <w:p w14:paraId="0237BDD6" w14:textId="77777777" w:rsidR="00190674" w:rsidRDefault="00190674" w:rsidP="00190674">
      <w:pPr>
        <w:ind w:left="852"/>
      </w:pPr>
      <w:r>
        <w:t>Rekening houdend met de stand van de aan gang zijnde aannemingen zal het maximumbedrag van gelijktijdig uit te voeren werken, vastgesteld voor de verkregen erkenningsklasse, door de gunning van de opdracht wel/niet</w:t>
      </w:r>
      <w:r w:rsidRPr="00377D04">
        <w:rPr>
          <w:vertAlign w:val="superscript"/>
        </w:rPr>
        <w:t>2</w:t>
      </w:r>
      <w:r>
        <w:t xml:space="preserve"> worden overschreden.</w:t>
      </w:r>
    </w:p>
    <w:p w14:paraId="1FCCD51B" w14:textId="77777777" w:rsidR="00377D04" w:rsidRDefault="00190674" w:rsidP="00C36F28">
      <w:pPr>
        <w:numPr>
          <w:ilvl w:val="1"/>
          <w:numId w:val="15"/>
        </w:numPr>
        <w:ind w:left="852" w:hanging="426"/>
      </w:pPr>
      <w:r>
        <w:t>De bewijzen van erkenning in een andere EU-lidstaat en van gelijkwaardigheid van die erkenning, zijn wel/niet</w:t>
      </w:r>
      <w:r w:rsidRPr="00377D04">
        <w:rPr>
          <w:vertAlign w:val="superscript"/>
        </w:rPr>
        <w:t>2</w:t>
      </w:r>
      <w:r>
        <w:t xml:space="preserve"> bij deze offerte gevoegd.</w:t>
      </w:r>
      <w:r w:rsidR="00377D04">
        <w:br/>
      </w:r>
      <w:r>
        <w:t>De bewijzen dat aan de voorwaarden voor erkenning is voldaan, zijn wel/niet</w:t>
      </w:r>
      <w:r w:rsidRPr="00377D04">
        <w:rPr>
          <w:vertAlign w:val="superscript"/>
        </w:rPr>
        <w:t>2</w:t>
      </w:r>
      <w:r>
        <w:t xml:space="preserve"> bij deze offerte gevoegd.</w:t>
      </w:r>
      <w:r w:rsidR="00377D04">
        <w:br/>
      </w:r>
      <w:r>
        <w:t>Ik verklaar over volgende erkenningen te beschikken:</w:t>
      </w:r>
      <w:r>
        <w:tab/>
      </w:r>
      <w:r w:rsidR="00377D04">
        <w:br/>
      </w:r>
    </w:p>
    <w:tbl>
      <w:tblPr>
        <w:tblStyle w:val="Tabelraster"/>
        <w:tblW w:w="0" w:type="auto"/>
        <w:tblInd w:w="852" w:type="dxa"/>
        <w:tblLook w:val="04A0" w:firstRow="1" w:lastRow="0" w:firstColumn="1" w:lastColumn="0" w:noHBand="0" w:noVBand="1"/>
      </w:tblPr>
      <w:tblGrid>
        <w:gridCol w:w="1721"/>
        <w:gridCol w:w="1467"/>
        <w:gridCol w:w="1467"/>
        <w:gridCol w:w="1468"/>
        <w:gridCol w:w="1468"/>
        <w:gridCol w:w="1468"/>
      </w:tblGrid>
      <w:tr w:rsidR="00377D04" w14:paraId="1A1B6828" w14:textId="77777777" w:rsidTr="00377D04">
        <w:tc>
          <w:tcPr>
            <w:tcW w:w="1651" w:type="dxa"/>
          </w:tcPr>
          <w:p w14:paraId="1E328486" w14:textId="5F1039A4" w:rsidR="00377D04" w:rsidRDefault="00377D04" w:rsidP="00377D04">
            <w:r>
              <w:t>(</w:t>
            </w:r>
            <w:proofErr w:type="spellStart"/>
            <w:r>
              <w:t>onder</w:t>
            </w:r>
            <w:proofErr w:type="spellEnd"/>
            <w:r>
              <w:t>)</w:t>
            </w:r>
            <w:proofErr w:type="spellStart"/>
            <w:r>
              <w:t>categorie</w:t>
            </w:r>
            <w:proofErr w:type="spellEnd"/>
          </w:p>
        </w:tc>
        <w:sdt>
          <w:sdtPr>
            <w:id w:val="1704972227"/>
            <w:placeholder>
              <w:docPart w:val="4E417D70F9E2469B9C81C33638A35082"/>
            </w:placeholder>
            <w:showingPlcHdr/>
          </w:sdtPr>
          <w:sdtEndPr/>
          <w:sdtContent>
            <w:tc>
              <w:tcPr>
                <w:tcW w:w="1652" w:type="dxa"/>
              </w:tcPr>
              <w:p w14:paraId="1312D27D" w14:textId="6DE74613" w:rsidR="00377D04" w:rsidRPr="008E5E85" w:rsidRDefault="008E5E85" w:rsidP="00377D04">
                <w:pPr>
                  <w:rPr>
                    <w:lang w:val="nl-BE"/>
                  </w:rPr>
                </w:pPr>
                <w:r w:rsidRPr="008E5E85">
                  <w:rPr>
                    <w:rStyle w:val="Tekstvantijdelijkeaanduiding"/>
                    <w:lang w:val="nl-BE"/>
                  </w:rPr>
                  <w:t>Klik of tik om tekst in te voeren.</w:t>
                </w:r>
              </w:p>
            </w:tc>
          </w:sdtContent>
        </w:sdt>
        <w:sdt>
          <w:sdtPr>
            <w:id w:val="1681693971"/>
            <w:placeholder>
              <w:docPart w:val="B7D836C9B5C846CB8BF7341F605FCFD7"/>
            </w:placeholder>
            <w:showingPlcHdr/>
          </w:sdtPr>
          <w:sdtEndPr/>
          <w:sdtContent>
            <w:tc>
              <w:tcPr>
                <w:tcW w:w="1652" w:type="dxa"/>
              </w:tcPr>
              <w:p w14:paraId="5421B5AA" w14:textId="1C3E3269" w:rsidR="00377D04" w:rsidRPr="008E5E85" w:rsidRDefault="008E5E85" w:rsidP="00377D04">
                <w:pPr>
                  <w:rPr>
                    <w:lang w:val="nl-BE"/>
                  </w:rPr>
                </w:pPr>
                <w:r w:rsidRPr="008E5E85">
                  <w:rPr>
                    <w:rStyle w:val="Tekstvantijdelijkeaanduiding"/>
                    <w:lang w:val="nl-BE"/>
                  </w:rPr>
                  <w:t>Klik of tik om tekst in te voeren.</w:t>
                </w:r>
              </w:p>
            </w:tc>
          </w:sdtContent>
        </w:sdt>
        <w:sdt>
          <w:sdtPr>
            <w:id w:val="1462299922"/>
            <w:placeholder>
              <w:docPart w:val="D8FEBBB369A54F0DA0AD1CB8BEEAD5E2"/>
            </w:placeholder>
            <w:showingPlcHdr/>
          </w:sdtPr>
          <w:sdtEndPr/>
          <w:sdtContent>
            <w:tc>
              <w:tcPr>
                <w:tcW w:w="1652" w:type="dxa"/>
              </w:tcPr>
              <w:p w14:paraId="2C4313B3" w14:textId="2315A560" w:rsidR="00377D04" w:rsidRPr="008E5E85" w:rsidRDefault="008E5E85" w:rsidP="00377D04">
                <w:pPr>
                  <w:rPr>
                    <w:lang w:val="nl-BE"/>
                  </w:rPr>
                </w:pPr>
                <w:r w:rsidRPr="008E5E85">
                  <w:rPr>
                    <w:rStyle w:val="Tekstvantijdelijkeaanduiding"/>
                    <w:lang w:val="nl-BE"/>
                  </w:rPr>
                  <w:t>Klik of tik om tekst in te voeren.</w:t>
                </w:r>
              </w:p>
            </w:tc>
          </w:sdtContent>
        </w:sdt>
        <w:sdt>
          <w:sdtPr>
            <w:id w:val="-1012531858"/>
            <w:placeholder>
              <w:docPart w:val="922B0CA7EB154F01B12E038A384B7553"/>
            </w:placeholder>
            <w:showingPlcHdr/>
          </w:sdtPr>
          <w:sdtEndPr/>
          <w:sdtContent>
            <w:tc>
              <w:tcPr>
                <w:tcW w:w="1652" w:type="dxa"/>
              </w:tcPr>
              <w:p w14:paraId="245784CF" w14:textId="691F9AE9" w:rsidR="00377D04" w:rsidRPr="008E5E85" w:rsidRDefault="008E5E85" w:rsidP="00377D04">
                <w:pPr>
                  <w:rPr>
                    <w:lang w:val="nl-BE"/>
                  </w:rPr>
                </w:pPr>
                <w:r w:rsidRPr="008E5E85">
                  <w:rPr>
                    <w:rStyle w:val="Tekstvantijdelijkeaanduiding"/>
                    <w:lang w:val="nl-BE"/>
                  </w:rPr>
                  <w:t>Klik of tik om tekst in te voeren.</w:t>
                </w:r>
              </w:p>
            </w:tc>
          </w:sdtContent>
        </w:sdt>
        <w:sdt>
          <w:sdtPr>
            <w:id w:val="483207626"/>
            <w:placeholder>
              <w:docPart w:val="9CD4672CBD0C46ACB2897C88BBF24903"/>
            </w:placeholder>
            <w:showingPlcHdr/>
          </w:sdtPr>
          <w:sdtEndPr/>
          <w:sdtContent>
            <w:tc>
              <w:tcPr>
                <w:tcW w:w="1652" w:type="dxa"/>
              </w:tcPr>
              <w:p w14:paraId="4C8EB750" w14:textId="43E89A2B" w:rsidR="00377D04" w:rsidRPr="008E5E85" w:rsidRDefault="008E5E85" w:rsidP="00377D04">
                <w:pPr>
                  <w:rPr>
                    <w:lang w:val="nl-BE"/>
                  </w:rPr>
                </w:pPr>
                <w:r w:rsidRPr="008E5E85">
                  <w:rPr>
                    <w:rStyle w:val="Tekstvantijdelijkeaanduiding"/>
                    <w:lang w:val="nl-BE"/>
                  </w:rPr>
                  <w:t>Klik of tik om tekst in te voeren.</w:t>
                </w:r>
              </w:p>
            </w:tc>
          </w:sdtContent>
        </w:sdt>
      </w:tr>
      <w:tr w:rsidR="00377D04" w14:paraId="7426AC62" w14:textId="77777777" w:rsidTr="00377D04">
        <w:tc>
          <w:tcPr>
            <w:tcW w:w="1651" w:type="dxa"/>
          </w:tcPr>
          <w:p w14:paraId="2877962F" w14:textId="5ED92534" w:rsidR="00377D04" w:rsidRDefault="00377D04" w:rsidP="00377D04">
            <w:proofErr w:type="spellStart"/>
            <w:r>
              <w:t>klasse</w:t>
            </w:r>
            <w:proofErr w:type="spellEnd"/>
          </w:p>
        </w:tc>
        <w:sdt>
          <w:sdtPr>
            <w:id w:val="-1324343072"/>
            <w:placeholder>
              <w:docPart w:val="C99132B085CF43EB9C46A8D64E4F705D"/>
            </w:placeholder>
            <w:showingPlcHdr/>
          </w:sdtPr>
          <w:sdtEndPr/>
          <w:sdtContent>
            <w:tc>
              <w:tcPr>
                <w:tcW w:w="1652" w:type="dxa"/>
              </w:tcPr>
              <w:p w14:paraId="0EC93FC6" w14:textId="3F3AAA9E" w:rsidR="00377D04" w:rsidRPr="008E5E85" w:rsidRDefault="008E5E85" w:rsidP="00377D04">
                <w:pPr>
                  <w:rPr>
                    <w:lang w:val="nl-BE"/>
                  </w:rPr>
                </w:pPr>
                <w:r w:rsidRPr="008E5E85">
                  <w:rPr>
                    <w:rStyle w:val="Tekstvantijdelijkeaanduiding"/>
                    <w:lang w:val="nl-BE"/>
                  </w:rPr>
                  <w:t>Klik of tik om tekst in te voeren.</w:t>
                </w:r>
              </w:p>
            </w:tc>
          </w:sdtContent>
        </w:sdt>
        <w:sdt>
          <w:sdtPr>
            <w:id w:val="227508431"/>
            <w:placeholder>
              <w:docPart w:val="43083FB3BFA84C3A89588DB68F133C8F"/>
            </w:placeholder>
            <w:showingPlcHdr/>
          </w:sdtPr>
          <w:sdtEndPr/>
          <w:sdtContent>
            <w:tc>
              <w:tcPr>
                <w:tcW w:w="1652" w:type="dxa"/>
              </w:tcPr>
              <w:p w14:paraId="59A05955" w14:textId="695674DE" w:rsidR="00377D04" w:rsidRPr="008E5E85" w:rsidRDefault="008E5E85" w:rsidP="00377D04">
                <w:pPr>
                  <w:rPr>
                    <w:lang w:val="nl-BE"/>
                  </w:rPr>
                </w:pPr>
                <w:r w:rsidRPr="008E5E85">
                  <w:rPr>
                    <w:rStyle w:val="Tekstvantijdelijkeaanduiding"/>
                    <w:lang w:val="nl-BE"/>
                  </w:rPr>
                  <w:t>Klik of tik om tekst in te voeren.</w:t>
                </w:r>
              </w:p>
            </w:tc>
          </w:sdtContent>
        </w:sdt>
        <w:sdt>
          <w:sdtPr>
            <w:id w:val="2021037362"/>
            <w:placeholder>
              <w:docPart w:val="88A9AC96CE5B40F3A8302EA816B6B946"/>
            </w:placeholder>
            <w:showingPlcHdr/>
          </w:sdtPr>
          <w:sdtEndPr/>
          <w:sdtContent>
            <w:tc>
              <w:tcPr>
                <w:tcW w:w="1652" w:type="dxa"/>
              </w:tcPr>
              <w:p w14:paraId="778FF9E0" w14:textId="7C4E619C" w:rsidR="00377D04" w:rsidRPr="008E5E85" w:rsidRDefault="008E5E85" w:rsidP="00377D04">
                <w:pPr>
                  <w:rPr>
                    <w:lang w:val="nl-BE"/>
                  </w:rPr>
                </w:pPr>
                <w:r w:rsidRPr="008E5E85">
                  <w:rPr>
                    <w:rStyle w:val="Tekstvantijdelijkeaanduiding"/>
                    <w:lang w:val="nl-BE"/>
                  </w:rPr>
                  <w:t>Klik of tik om tekst in te voeren.</w:t>
                </w:r>
              </w:p>
            </w:tc>
          </w:sdtContent>
        </w:sdt>
        <w:sdt>
          <w:sdtPr>
            <w:id w:val="804279623"/>
            <w:placeholder>
              <w:docPart w:val="2714FB18380F4154B4121DB44F353734"/>
            </w:placeholder>
            <w:showingPlcHdr/>
          </w:sdtPr>
          <w:sdtEndPr/>
          <w:sdtContent>
            <w:tc>
              <w:tcPr>
                <w:tcW w:w="1652" w:type="dxa"/>
              </w:tcPr>
              <w:p w14:paraId="69720B12" w14:textId="6695D0BC" w:rsidR="00377D04" w:rsidRPr="008E5E85" w:rsidRDefault="008E5E85" w:rsidP="00377D04">
                <w:pPr>
                  <w:rPr>
                    <w:lang w:val="nl-BE"/>
                  </w:rPr>
                </w:pPr>
                <w:r w:rsidRPr="008E5E85">
                  <w:rPr>
                    <w:rStyle w:val="Tekstvantijdelijkeaanduiding"/>
                    <w:lang w:val="nl-BE"/>
                  </w:rPr>
                  <w:t>Klik of tik om tekst in te voeren.</w:t>
                </w:r>
              </w:p>
            </w:tc>
          </w:sdtContent>
        </w:sdt>
        <w:sdt>
          <w:sdtPr>
            <w:id w:val="395482941"/>
            <w:placeholder>
              <w:docPart w:val="D734B616ABEC48AA98B85FDAD732E3B7"/>
            </w:placeholder>
            <w:showingPlcHdr/>
          </w:sdtPr>
          <w:sdtEndPr/>
          <w:sdtContent>
            <w:tc>
              <w:tcPr>
                <w:tcW w:w="1652" w:type="dxa"/>
              </w:tcPr>
              <w:p w14:paraId="571FA5C0" w14:textId="322FEA12" w:rsidR="00377D04" w:rsidRPr="008E5E85" w:rsidRDefault="008E5E85" w:rsidP="00377D04">
                <w:pPr>
                  <w:rPr>
                    <w:lang w:val="nl-BE"/>
                  </w:rPr>
                </w:pPr>
                <w:r w:rsidRPr="008E5E85">
                  <w:rPr>
                    <w:rStyle w:val="Tekstvantijdelijkeaanduiding"/>
                    <w:lang w:val="nl-BE"/>
                  </w:rPr>
                  <w:t>Klik of tik om tekst in te voeren.</w:t>
                </w:r>
              </w:p>
            </w:tc>
          </w:sdtContent>
        </w:sdt>
      </w:tr>
    </w:tbl>
    <w:p w14:paraId="77F179EF" w14:textId="77777777" w:rsidR="00377D04" w:rsidRDefault="00377D04" w:rsidP="00377D04">
      <w:pPr>
        <w:ind w:left="852"/>
      </w:pPr>
    </w:p>
    <w:p w14:paraId="71AAD30A" w14:textId="66D7A3C5" w:rsidR="00190674" w:rsidRDefault="00190674" w:rsidP="00C36F28">
      <w:pPr>
        <w:numPr>
          <w:ilvl w:val="1"/>
          <w:numId w:val="15"/>
        </w:numPr>
        <w:ind w:left="852" w:hanging="426"/>
      </w:pPr>
      <w:r>
        <w:t xml:space="preserve">Andere meldingen betreffende de erkenning: </w:t>
      </w:r>
      <w:sdt>
        <w:sdtPr>
          <w:id w:val="-1218197931"/>
          <w:placeholder>
            <w:docPart w:val="5C1BA5E3F537468C891A2DB2289375EC"/>
          </w:placeholder>
          <w:showingPlcHdr/>
        </w:sdtPr>
        <w:sdtEndPr/>
        <w:sdtContent>
          <w:r w:rsidR="00C321F7" w:rsidRPr="007319A5">
            <w:rPr>
              <w:rStyle w:val="Tekstvantijdelijkeaanduiding"/>
            </w:rPr>
            <w:t>Klik of tik om tekst in te voeren.</w:t>
          </w:r>
        </w:sdtContent>
      </w:sdt>
    </w:p>
    <w:p w14:paraId="416F1740" w14:textId="7F59FBEE" w:rsidR="00190674" w:rsidRDefault="00190674" w:rsidP="00C36F28">
      <w:pPr>
        <w:numPr>
          <w:ilvl w:val="0"/>
          <w:numId w:val="15"/>
        </w:numPr>
        <w:ind w:left="426" w:hanging="426"/>
      </w:pPr>
      <w:proofErr w:type="spellStart"/>
      <w:r>
        <w:t>BTW-nummer</w:t>
      </w:r>
      <w:proofErr w:type="spellEnd"/>
      <w:r>
        <w:t xml:space="preserve">: </w:t>
      </w:r>
      <w:sdt>
        <w:sdtPr>
          <w:id w:val="-437059493"/>
          <w:placeholder>
            <w:docPart w:val="04706616A45E443587D01B8A9569EA1E"/>
          </w:placeholder>
          <w:showingPlcHdr/>
        </w:sdtPr>
        <w:sdtEndPr/>
        <w:sdtContent>
          <w:r w:rsidR="00C321F7" w:rsidRPr="007319A5">
            <w:rPr>
              <w:rStyle w:val="Tekstvantijdelijkeaanduiding"/>
            </w:rPr>
            <w:t>Klik of tik om tekst in te voeren.</w:t>
          </w:r>
        </w:sdtContent>
      </w:sdt>
    </w:p>
    <w:p w14:paraId="5DDBCC63" w14:textId="158CF511" w:rsidR="00190674" w:rsidRDefault="00190674" w:rsidP="00C36F28">
      <w:pPr>
        <w:numPr>
          <w:ilvl w:val="0"/>
          <w:numId w:val="15"/>
        </w:numPr>
        <w:ind w:left="426" w:hanging="426"/>
      </w:pPr>
      <w:r>
        <w:t xml:space="preserve">Rekening nr. </w:t>
      </w:r>
      <w:sdt>
        <w:sdtPr>
          <w:id w:val="387771532"/>
          <w:placeholder>
            <w:docPart w:val="C4638A036A4D455781EEAF0E69A081B8"/>
          </w:placeholder>
          <w:showingPlcHdr/>
        </w:sdtPr>
        <w:sdtEndPr/>
        <w:sdtContent>
          <w:r w:rsidR="00C321F7" w:rsidRPr="007319A5">
            <w:rPr>
              <w:rStyle w:val="Tekstvantijdelijkeaanduiding"/>
            </w:rPr>
            <w:t>Klik of tik om tekst in te voeren.</w:t>
          </w:r>
        </w:sdtContent>
      </w:sdt>
      <w:r w:rsidR="00C321F7">
        <w:t xml:space="preserve"> </w:t>
      </w:r>
      <w:r>
        <w:t xml:space="preserve">bij </w:t>
      </w:r>
      <w:sdt>
        <w:sdtPr>
          <w:id w:val="1242292867"/>
          <w:placeholder>
            <w:docPart w:val="99E171EF57B2457A8E979BBDCCED2DDD"/>
          </w:placeholder>
          <w:showingPlcHdr/>
        </w:sdtPr>
        <w:sdtEndPr/>
        <w:sdtContent>
          <w:r w:rsidR="00C321F7" w:rsidRPr="007319A5">
            <w:rPr>
              <w:rStyle w:val="Tekstvantijdelijkeaanduiding"/>
            </w:rPr>
            <w:t>Klik of tik om tekst in te voeren.</w:t>
          </w:r>
        </w:sdtContent>
      </w:sdt>
      <w:r>
        <w:t xml:space="preserve"> (financiële instelling).</w:t>
      </w:r>
    </w:p>
    <w:p w14:paraId="543CDF82" w14:textId="77777777" w:rsidR="00190674" w:rsidRDefault="00190674" w:rsidP="00190674">
      <w:pPr>
        <w:ind w:left="426"/>
      </w:pPr>
      <w:r>
        <w:t>De uit hoofde van deze aanneming(en) verschuldigde sommen kunnen op geldige wijze gestort worden op deze rekening.</w:t>
      </w:r>
    </w:p>
    <w:p w14:paraId="3E576D7F" w14:textId="2DFBC4A8" w:rsidR="00190674" w:rsidRDefault="00190674" w:rsidP="00C36F28">
      <w:pPr>
        <w:numPr>
          <w:ilvl w:val="0"/>
          <w:numId w:val="15"/>
        </w:numPr>
        <w:ind w:left="426" w:hanging="426"/>
      </w:pPr>
      <w:r>
        <w:t xml:space="preserve">Conform art. 78,5° van het KB van 18 april 2017 wordt aan de inschrijving een lijst toegevoegd met alle in dit artikel vermelde elementen aangaande de oorsprong van de te leveren producten en de te verwerken materialen die afkomstig zijn van buiten de Europese Unie. </w:t>
      </w:r>
    </w:p>
    <w:p w14:paraId="3B1070DC" w14:textId="4487E6A3" w:rsidR="00190674" w:rsidRDefault="00190674" w:rsidP="00C36F28">
      <w:pPr>
        <w:numPr>
          <w:ilvl w:val="0"/>
          <w:numId w:val="15"/>
        </w:numPr>
        <w:ind w:left="426" w:hanging="426"/>
      </w:pPr>
      <w:r>
        <w:t xml:space="preserve">De inschrijver verklaart bij de RSZ geïmmatriculeerd te zijn onder het nr. </w:t>
      </w:r>
      <w:sdt>
        <w:sdtPr>
          <w:id w:val="-1948389023"/>
          <w:placeholder>
            <w:docPart w:val="250722FC872E40E49611A00AB557D96A"/>
          </w:placeholder>
          <w:showingPlcHdr/>
        </w:sdtPr>
        <w:sdtEndPr/>
        <w:sdtContent>
          <w:r w:rsidR="00C321F7" w:rsidRPr="007319A5">
            <w:rPr>
              <w:rStyle w:val="Tekstvantijdelijkeaanduiding"/>
            </w:rPr>
            <w:t>Klik of tik om tekst in te voeren.</w:t>
          </w:r>
        </w:sdtContent>
      </w:sdt>
    </w:p>
    <w:p w14:paraId="00C68BF5" w14:textId="77777777" w:rsidR="00190674" w:rsidRDefault="00190674" w:rsidP="00190674">
      <w:pPr>
        <w:ind w:left="426"/>
      </w:pPr>
      <w:r>
        <w:t>Wij verlenen aan de opdrachtgever en de VMSW machtiging om bij derden en openbare besturen alle nuttige inlichtingen op financieel, technisch of moreel gebied over onze persoon/firma in te winnen.</w:t>
      </w:r>
    </w:p>
    <w:p w14:paraId="5BF3D5EC" w14:textId="517A433F" w:rsidR="00190674" w:rsidRDefault="00190674" w:rsidP="00C36F28">
      <w:pPr>
        <w:numPr>
          <w:ilvl w:val="0"/>
          <w:numId w:val="15"/>
        </w:numPr>
        <w:ind w:left="426" w:hanging="426"/>
      </w:pPr>
      <w:r>
        <w:t>De inschrijver verklaart zich niet in een toestand van uitsluiting te bevinden, zoals bedoeld in artikel 61 tot en 63 van het KB van 18 april 2017 of een bewijs van corrigerende maatregelen voor te leggen conform artikel 70 van de wet overheidsopdrachten. De aanbestedende overheid houdt zich het recht voor om de attesten die de niet-uitsluiting bewijzen in elk stadium van de gunningsprocedure op te vragen.</w:t>
      </w:r>
    </w:p>
    <w:p w14:paraId="3462A71D" w14:textId="5A72A459" w:rsidR="00190674" w:rsidRDefault="00190674" w:rsidP="00C36F28">
      <w:pPr>
        <w:numPr>
          <w:ilvl w:val="0"/>
          <w:numId w:val="15"/>
        </w:numPr>
        <w:ind w:left="426" w:hanging="426"/>
      </w:pPr>
      <w:r>
        <w:t>De inschrijver verklaart zich niet in een toestand van belangenvermenging te bevinden, zoals bedoeld in art. 6 en 69 van de wet inzake overheidsopdrachten van 17 juni 2016.</w:t>
      </w:r>
    </w:p>
    <w:p w14:paraId="47B1C373" w14:textId="7B17C9B6" w:rsidR="00190674" w:rsidRDefault="00190674" w:rsidP="00C36F28">
      <w:pPr>
        <w:numPr>
          <w:ilvl w:val="0"/>
          <w:numId w:val="15"/>
        </w:numPr>
        <w:ind w:left="426" w:hanging="426"/>
      </w:pPr>
      <w:r>
        <w:t>Voor het nazicht van onze inschrijving is het voor het bestuur belangrijk dat onze offerte opgemaakt is op de oorspronkelijke samenvattende opmetingsstaat. Indien wij toch met een zelf aangemaakte samenvattende opmeting hebben ingeschreven, garanderen wij, ondergetekende(n), dat onze zelf aangemaakte samenvattende opmetingsstaat conform is aan de originele samenvattende opmetingsstaat die deel uitmaakte van het aanbestedingsdossier (zie ook art. 77 van het KB van 18 april 2017).</w:t>
      </w:r>
    </w:p>
    <w:p w14:paraId="09A3EA4C" w14:textId="77777777" w:rsidR="00190674" w:rsidRDefault="00190674" w:rsidP="00190674">
      <w:pPr>
        <w:ind w:left="426"/>
      </w:pPr>
      <w:r>
        <w:lastRenderedPageBreak/>
        <w:t>Wij dragen tevens de volle verantwoordelijkheid voor fouten die eventueel in onze zelf aangemaakte opmetingsstaat zouden geslopen zijn en waarvan wij op heden geen kennis hebben.</w:t>
      </w:r>
    </w:p>
    <w:p w14:paraId="70601F14" w14:textId="77777777" w:rsidR="00190674" w:rsidRDefault="00190674" w:rsidP="00190674">
      <w:pPr>
        <w:ind w:left="426"/>
      </w:pPr>
      <w:r>
        <w:t>Wij zullen dan ook geen enkele aanspraak kunnen maken op enige vorm van schadevergoeding of bijkomende betaling ingevolge mogelijke fouten die door het bestuur niet zouden ontdekt worden in onze zelf aangemaakte opmetingsstaat - hetzij in de gunningsfase, hetzij in de uitvoeringsfase.</w:t>
      </w:r>
    </w:p>
    <w:p w14:paraId="32952852" w14:textId="77777777" w:rsidR="00190674" w:rsidRDefault="00190674" w:rsidP="00190674">
      <w:pPr>
        <w:ind w:left="426"/>
      </w:pPr>
      <w:r>
        <w:t>Bovendien zijn wij aansprakelijk voor elke eis tot schadevergoeding die het bestuur van derden zou ontvangen ingevolge mogelijke fouten die door het bestuur niet zouden ontdekt worden in onze zelf aangemaakte opmetingsstaat – hetzij in de gunningsfase, hetzij in de uitvoeringsfase.</w:t>
      </w:r>
    </w:p>
    <w:p w14:paraId="1F38948D" w14:textId="0649637E" w:rsidR="00190674" w:rsidRDefault="00190674" w:rsidP="00C36F28">
      <w:pPr>
        <w:numPr>
          <w:ilvl w:val="0"/>
          <w:numId w:val="15"/>
        </w:numPr>
        <w:ind w:left="426" w:hanging="426"/>
      </w:pPr>
      <w:r>
        <w:t xml:space="preserve">Hierbij bevestigen wij dat wij de werkmethode die voortvloeit uit het algemeen veiligheids- en gezondheidsplan van de coördinator-ontwerp zullen volgen. </w:t>
      </w:r>
    </w:p>
    <w:p w14:paraId="5C70FF56" w14:textId="77777777" w:rsidR="00190674" w:rsidRDefault="00190674" w:rsidP="00190674"/>
    <w:p w14:paraId="58A7B8FE" w14:textId="5BE9CA5B" w:rsidR="00190674" w:rsidRDefault="00190674" w:rsidP="00190674">
      <w:r>
        <w:t>Opgemaakt te</w:t>
      </w:r>
      <w:r w:rsidR="00C321F7">
        <w:t xml:space="preserve"> </w:t>
      </w:r>
      <w:sdt>
        <w:sdtPr>
          <w:id w:val="-1971816375"/>
          <w:placeholder>
            <w:docPart w:val="FE99AD6EBDC74E67A06018115C7FF48E"/>
          </w:placeholder>
          <w:showingPlcHdr/>
        </w:sdtPr>
        <w:sdtEndPr/>
        <w:sdtContent>
          <w:r w:rsidR="00C321F7" w:rsidRPr="007319A5">
            <w:rPr>
              <w:rStyle w:val="Tekstvantijdelijkeaanduiding"/>
            </w:rPr>
            <w:t>Klik of tik om tekst in te voeren.</w:t>
          </w:r>
        </w:sdtContent>
      </w:sdt>
      <w:r w:rsidR="00C321F7">
        <w:t xml:space="preserve"> </w:t>
      </w:r>
      <w:r>
        <w:t xml:space="preserve">op </w:t>
      </w:r>
      <w:sdt>
        <w:sdtPr>
          <w:id w:val="1522435295"/>
          <w:placeholder>
            <w:docPart w:val="D2C5D59750D44BB1B552B83F2ED15899"/>
          </w:placeholder>
          <w:showingPlcHdr/>
          <w:date>
            <w:dateFormat w:val="d/MM/yyyy"/>
            <w:lid w:val="nl-BE"/>
            <w:storeMappedDataAs w:val="dateTime"/>
            <w:calendar w:val="gregorian"/>
          </w:date>
        </w:sdtPr>
        <w:sdtEndPr/>
        <w:sdtContent>
          <w:r w:rsidR="00C321F7" w:rsidRPr="007319A5">
            <w:rPr>
              <w:rStyle w:val="Tekstvantijdelijkeaanduiding"/>
            </w:rPr>
            <w:t>Klik of tik om een datum in te voeren.</w:t>
          </w:r>
        </w:sdtContent>
      </w:sdt>
    </w:p>
    <w:p w14:paraId="3570C4F6" w14:textId="77777777" w:rsidR="00190674" w:rsidRDefault="00190674" w:rsidP="00190674"/>
    <w:p w14:paraId="2F3BAEC8" w14:textId="4240DF4B" w:rsidR="00A216D5" w:rsidRDefault="00190674" w:rsidP="00190674">
      <w:r>
        <w:t>De inschrijver(s),</w:t>
      </w:r>
    </w:p>
    <w:p w14:paraId="54720963" w14:textId="77777777" w:rsidR="008E5E85" w:rsidRDefault="008E5E85" w:rsidP="00190674"/>
    <w:sdt>
      <w:sdtPr>
        <w:id w:val="2067375999"/>
        <w:placeholder>
          <w:docPart w:val="F4DE026661AA4B3EBC62B01DC574954E"/>
        </w:placeholder>
        <w:showingPlcHdr/>
      </w:sdtPr>
      <w:sdtEndPr/>
      <w:sdtContent>
        <w:p w14:paraId="45DDEEF2" w14:textId="074900E6" w:rsidR="008E5E85" w:rsidRPr="00A216D5" w:rsidRDefault="008E5E85" w:rsidP="00190674">
          <w:r w:rsidRPr="007319A5">
            <w:rPr>
              <w:rStyle w:val="Tekstvantijdelijkeaanduiding"/>
            </w:rPr>
            <w:t>Klik of tik om tekst in te voeren.</w:t>
          </w:r>
        </w:p>
      </w:sdtContent>
    </w:sdt>
    <w:sectPr w:rsidR="008E5E85" w:rsidRPr="00A216D5" w:rsidSect="009E54ED">
      <w:footerReference w:type="default" r:id="rId12"/>
      <w:footerReference w:type="first" r:id="rId13"/>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00DEA" w14:textId="77777777" w:rsidR="00190674" w:rsidRDefault="00190674" w:rsidP="00C41C85">
      <w:pPr>
        <w:spacing w:line="240" w:lineRule="auto"/>
      </w:pPr>
      <w:r>
        <w:separator/>
      </w:r>
    </w:p>
  </w:endnote>
  <w:endnote w:type="continuationSeparator" w:id="0">
    <w:p w14:paraId="30D27F35" w14:textId="77777777" w:rsidR="00190674" w:rsidRDefault="00190674"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05E99D-99BF-4C91-BA36-FDF4E5A07616}"/>
    <w:embedBold r:id="rId2" w:fontKey="{5F62EAEF-9594-4CC5-90AC-2F2B6E8FE78A}"/>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23FE8565-3167-42D3-87C7-07CEC1F8E766}"/>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3B9C"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6C9C580F" wp14:editId="44EB327B">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283AB"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08023993"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8CA3"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0DFC7C6B" wp14:editId="2A3DBF48">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11F833"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346B6BBC"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03257" w14:textId="77777777" w:rsidR="00190674" w:rsidRDefault="00190674" w:rsidP="00C41C85">
      <w:pPr>
        <w:spacing w:line="240" w:lineRule="auto"/>
      </w:pPr>
      <w:r>
        <w:separator/>
      </w:r>
    </w:p>
  </w:footnote>
  <w:footnote w:type="continuationSeparator" w:id="0">
    <w:p w14:paraId="0326156A" w14:textId="77777777" w:rsidR="00190674" w:rsidRDefault="00190674" w:rsidP="00C41C85">
      <w:pPr>
        <w:spacing w:line="240" w:lineRule="auto"/>
      </w:pPr>
      <w:r>
        <w:continuationSeparator/>
      </w:r>
    </w:p>
  </w:footnote>
  <w:footnote w:id="1">
    <w:p w14:paraId="6B3F3D66" w14:textId="01E26547" w:rsidR="00377D04" w:rsidRDefault="00377D04">
      <w:pPr>
        <w:pStyle w:val="Voetnoottekst"/>
      </w:pPr>
      <w:r>
        <w:rPr>
          <w:rStyle w:val="Voetnootmarkering"/>
        </w:rPr>
        <w:footnoteRef/>
      </w:r>
      <w:r>
        <w:t xml:space="preserve"> </w:t>
      </w:r>
      <w:r w:rsidRPr="00377D04">
        <w:t>Het voorwerp van de opdracht en het aantal betrokken woningen vermelden</w:t>
      </w:r>
    </w:p>
  </w:footnote>
  <w:footnote w:id="2">
    <w:p w14:paraId="17DA3B8E" w14:textId="25B52547" w:rsidR="00377D04" w:rsidRDefault="00377D04">
      <w:pPr>
        <w:pStyle w:val="Voetnoottekst"/>
      </w:pPr>
      <w:r>
        <w:rPr>
          <w:rStyle w:val="Voetnootmarkering"/>
        </w:rPr>
        <w:footnoteRef/>
      </w:r>
      <w:r>
        <w:t xml:space="preserve"> </w:t>
      </w:r>
      <w:r w:rsidRPr="00377D04">
        <w:t>De niet</w:t>
      </w:r>
      <w:r>
        <w:t>-</w:t>
      </w:r>
      <w:r w:rsidRPr="00377D04">
        <w:t>passende vermeldingen doorhalen.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7F512F"/>
    <w:multiLevelType w:val="hybridMultilevel"/>
    <w:tmpl w:val="5AAE3C84"/>
    <w:lvl w:ilvl="0" w:tplc="08130015">
      <w:start w:val="1"/>
      <w:numFmt w:val="upperLetter"/>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2"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4"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911894463">
    <w:abstractNumId w:val="11"/>
  </w:num>
  <w:num w:numId="2" w16cid:durableId="1438868765">
    <w:abstractNumId w:val="14"/>
  </w:num>
  <w:num w:numId="3" w16cid:durableId="1590383098">
    <w:abstractNumId w:val="12"/>
  </w:num>
  <w:num w:numId="4" w16cid:durableId="1320423356">
    <w:abstractNumId w:val="2"/>
  </w:num>
  <w:num w:numId="5" w16cid:durableId="115560423">
    <w:abstractNumId w:val="13"/>
  </w:num>
  <w:num w:numId="6" w16cid:durableId="1310161717">
    <w:abstractNumId w:val="6"/>
  </w:num>
  <w:num w:numId="7" w16cid:durableId="1470979749">
    <w:abstractNumId w:val="0"/>
  </w:num>
  <w:num w:numId="8" w16cid:durableId="1908153503">
    <w:abstractNumId w:val="9"/>
  </w:num>
  <w:num w:numId="9" w16cid:durableId="249581233">
    <w:abstractNumId w:val="7"/>
  </w:num>
  <w:num w:numId="10" w16cid:durableId="71389409">
    <w:abstractNumId w:val="5"/>
  </w:num>
  <w:num w:numId="11" w16cid:durableId="218976934">
    <w:abstractNumId w:val="10"/>
  </w:num>
  <w:num w:numId="12" w16cid:durableId="649942377">
    <w:abstractNumId w:val="4"/>
  </w:num>
  <w:num w:numId="13" w16cid:durableId="442648648">
    <w:abstractNumId w:val="3"/>
  </w:num>
  <w:num w:numId="14" w16cid:durableId="148523558">
    <w:abstractNumId w:val="1"/>
  </w:num>
  <w:num w:numId="15" w16cid:durableId="1422798878">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674"/>
    <w:rsid w:val="0003253D"/>
    <w:rsid w:val="000419CE"/>
    <w:rsid w:val="00053C12"/>
    <w:rsid w:val="00075EA8"/>
    <w:rsid w:val="00085887"/>
    <w:rsid w:val="000A6724"/>
    <w:rsid w:val="000B169C"/>
    <w:rsid w:val="000C1C92"/>
    <w:rsid w:val="000E55F6"/>
    <w:rsid w:val="000F7165"/>
    <w:rsid w:val="00103464"/>
    <w:rsid w:val="00104455"/>
    <w:rsid w:val="001451DC"/>
    <w:rsid w:val="00152A8C"/>
    <w:rsid w:val="001674CD"/>
    <w:rsid w:val="00180C99"/>
    <w:rsid w:val="00183B69"/>
    <w:rsid w:val="00185203"/>
    <w:rsid w:val="00190674"/>
    <w:rsid w:val="00197EA0"/>
    <w:rsid w:val="001A73B7"/>
    <w:rsid w:val="001A7698"/>
    <w:rsid w:val="001E2D82"/>
    <w:rsid w:val="001F0117"/>
    <w:rsid w:val="001F3E10"/>
    <w:rsid w:val="00201EF5"/>
    <w:rsid w:val="00217386"/>
    <w:rsid w:val="00227FDB"/>
    <w:rsid w:val="00234CD5"/>
    <w:rsid w:val="0025769F"/>
    <w:rsid w:val="00260102"/>
    <w:rsid w:val="00276D33"/>
    <w:rsid w:val="00287C84"/>
    <w:rsid w:val="002A0F31"/>
    <w:rsid w:val="002A7F4D"/>
    <w:rsid w:val="002C3BBD"/>
    <w:rsid w:val="002E4EBF"/>
    <w:rsid w:val="00317DB9"/>
    <w:rsid w:val="0032164B"/>
    <w:rsid w:val="00331F4D"/>
    <w:rsid w:val="0033493E"/>
    <w:rsid w:val="00334C49"/>
    <w:rsid w:val="00335A9B"/>
    <w:rsid w:val="00360033"/>
    <w:rsid w:val="00360947"/>
    <w:rsid w:val="00363DA3"/>
    <w:rsid w:val="00373E29"/>
    <w:rsid w:val="00377D04"/>
    <w:rsid w:val="00385B59"/>
    <w:rsid w:val="00395654"/>
    <w:rsid w:val="003A200F"/>
    <w:rsid w:val="003A4788"/>
    <w:rsid w:val="003A7F37"/>
    <w:rsid w:val="003B1EF6"/>
    <w:rsid w:val="003E43F3"/>
    <w:rsid w:val="00423151"/>
    <w:rsid w:val="0044274E"/>
    <w:rsid w:val="00447780"/>
    <w:rsid w:val="004524D6"/>
    <w:rsid w:val="00456DB2"/>
    <w:rsid w:val="00457ADE"/>
    <w:rsid w:val="004627DE"/>
    <w:rsid w:val="004847B6"/>
    <w:rsid w:val="00492292"/>
    <w:rsid w:val="004A1C9D"/>
    <w:rsid w:val="004A2424"/>
    <w:rsid w:val="004A2F97"/>
    <w:rsid w:val="004B1340"/>
    <w:rsid w:val="004B57A6"/>
    <w:rsid w:val="004C22D0"/>
    <w:rsid w:val="004C6B2D"/>
    <w:rsid w:val="004C7613"/>
    <w:rsid w:val="004D084E"/>
    <w:rsid w:val="00502BB7"/>
    <w:rsid w:val="0050305C"/>
    <w:rsid w:val="005053FB"/>
    <w:rsid w:val="00513AE4"/>
    <w:rsid w:val="00515794"/>
    <w:rsid w:val="00540B87"/>
    <w:rsid w:val="00551A1D"/>
    <w:rsid w:val="00553D4D"/>
    <w:rsid w:val="0055430F"/>
    <w:rsid w:val="005831AB"/>
    <w:rsid w:val="005A0580"/>
    <w:rsid w:val="005B3268"/>
    <w:rsid w:val="005B344C"/>
    <w:rsid w:val="005B59ED"/>
    <w:rsid w:val="005C6E45"/>
    <w:rsid w:val="005D02CA"/>
    <w:rsid w:val="005F36E3"/>
    <w:rsid w:val="005F5AFC"/>
    <w:rsid w:val="00601469"/>
    <w:rsid w:val="0061388B"/>
    <w:rsid w:val="0062210E"/>
    <w:rsid w:val="00622980"/>
    <w:rsid w:val="00624AC9"/>
    <w:rsid w:val="00664C59"/>
    <w:rsid w:val="00682A34"/>
    <w:rsid w:val="006A095E"/>
    <w:rsid w:val="006A7497"/>
    <w:rsid w:val="006D033A"/>
    <w:rsid w:val="006E31FC"/>
    <w:rsid w:val="00727106"/>
    <w:rsid w:val="00742D22"/>
    <w:rsid w:val="00742E0F"/>
    <w:rsid w:val="00756B1D"/>
    <w:rsid w:val="007722C5"/>
    <w:rsid w:val="007924BF"/>
    <w:rsid w:val="00794A19"/>
    <w:rsid w:val="007C0AF7"/>
    <w:rsid w:val="007D5C88"/>
    <w:rsid w:val="007D7401"/>
    <w:rsid w:val="007D7D89"/>
    <w:rsid w:val="007E7653"/>
    <w:rsid w:val="007F754C"/>
    <w:rsid w:val="008014BE"/>
    <w:rsid w:val="00803EF2"/>
    <w:rsid w:val="0081466E"/>
    <w:rsid w:val="00823EF8"/>
    <w:rsid w:val="00844E3D"/>
    <w:rsid w:val="00852749"/>
    <w:rsid w:val="00887135"/>
    <w:rsid w:val="00892428"/>
    <w:rsid w:val="00895E47"/>
    <w:rsid w:val="008C7E90"/>
    <w:rsid w:val="008D241C"/>
    <w:rsid w:val="008E1A4B"/>
    <w:rsid w:val="008E274C"/>
    <w:rsid w:val="008E5E85"/>
    <w:rsid w:val="00905CA2"/>
    <w:rsid w:val="00921462"/>
    <w:rsid w:val="00922A25"/>
    <w:rsid w:val="0092720A"/>
    <w:rsid w:val="009670D0"/>
    <w:rsid w:val="0099285D"/>
    <w:rsid w:val="009B0FA9"/>
    <w:rsid w:val="009B3F60"/>
    <w:rsid w:val="009E54ED"/>
    <w:rsid w:val="00A03383"/>
    <w:rsid w:val="00A216D5"/>
    <w:rsid w:val="00A40F4B"/>
    <w:rsid w:val="00A43179"/>
    <w:rsid w:val="00A47036"/>
    <w:rsid w:val="00A47C82"/>
    <w:rsid w:val="00A50B41"/>
    <w:rsid w:val="00A62B0B"/>
    <w:rsid w:val="00A835F3"/>
    <w:rsid w:val="00A879E0"/>
    <w:rsid w:val="00AA4118"/>
    <w:rsid w:val="00AB3FDC"/>
    <w:rsid w:val="00AB51DA"/>
    <w:rsid w:val="00AD5FFB"/>
    <w:rsid w:val="00AE149F"/>
    <w:rsid w:val="00B042F5"/>
    <w:rsid w:val="00B13EA8"/>
    <w:rsid w:val="00B218AD"/>
    <w:rsid w:val="00B23FB7"/>
    <w:rsid w:val="00B370F5"/>
    <w:rsid w:val="00B60418"/>
    <w:rsid w:val="00BA2EA6"/>
    <w:rsid w:val="00BC2A4F"/>
    <w:rsid w:val="00BE159F"/>
    <w:rsid w:val="00BE5D6B"/>
    <w:rsid w:val="00BE7FA6"/>
    <w:rsid w:val="00BF143E"/>
    <w:rsid w:val="00BF2D14"/>
    <w:rsid w:val="00C03D5C"/>
    <w:rsid w:val="00C13C36"/>
    <w:rsid w:val="00C14E26"/>
    <w:rsid w:val="00C176FB"/>
    <w:rsid w:val="00C260F4"/>
    <w:rsid w:val="00C321F7"/>
    <w:rsid w:val="00C36F28"/>
    <w:rsid w:val="00C40AE4"/>
    <w:rsid w:val="00C41C85"/>
    <w:rsid w:val="00C4769D"/>
    <w:rsid w:val="00C54AB0"/>
    <w:rsid w:val="00C67B55"/>
    <w:rsid w:val="00C8120F"/>
    <w:rsid w:val="00C873CB"/>
    <w:rsid w:val="00C918AD"/>
    <w:rsid w:val="00C932A3"/>
    <w:rsid w:val="00CA4BD6"/>
    <w:rsid w:val="00CB3309"/>
    <w:rsid w:val="00CC1FDB"/>
    <w:rsid w:val="00CF0AF4"/>
    <w:rsid w:val="00CF4969"/>
    <w:rsid w:val="00CF765A"/>
    <w:rsid w:val="00D13C95"/>
    <w:rsid w:val="00D1482C"/>
    <w:rsid w:val="00D457FF"/>
    <w:rsid w:val="00D55CF2"/>
    <w:rsid w:val="00D6157F"/>
    <w:rsid w:val="00DA3F7A"/>
    <w:rsid w:val="00DB4DCE"/>
    <w:rsid w:val="00DD3884"/>
    <w:rsid w:val="00DD6CB9"/>
    <w:rsid w:val="00DD7285"/>
    <w:rsid w:val="00DF5E05"/>
    <w:rsid w:val="00E04F0A"/>
    <w:rsid w:val="00E0728F"/>
    <w:rsid w:val="00E41877"/>
    <w:rsid w:val="00E45E8F"/>
    <w:rsid w:val="00E7036D"/>
    <w:rsid w:val="00E77F81"/>
    <w:rsid w:val="00E929B1"/>
    <w:rsid w:val="00E9329E"/>
    <w:rsid w:val="00EA6B4F"/>
    <w:rsid w:val="00ED7E5B"/>
    <w:rsid w:val="00F45712"/>
    <w:rsid w:val="00F5013B"/>
    <w:rsid w:val="00F61F9E"/>
    <w:rsid w:val="00F82337"/>
    <w:rsid w:val="00F83B39"/>
    <w:rsid w:val="00F8542D"/>
    <w:rsid w:val="00FA5BDF"/>
    <w:rsid w:val="00FB4CC2"/>
    <w:rsid w:val="00FE296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F82FC"/>
  <w15:docId w15:val="{92CCC2AC-0F63-4CA4-8CCA-8A723E7FA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5769F"/>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25769F"/>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25769F"/>
    <w:pPr>
      <w:keepNext/>
      <w:keepLines/>
      <w:numPr>
        <w:ilvl w:val="2"/>
        <w:numId w:val="2"/>
      </w:numPr>
      <w:spacing w:before="240" w:after="120" w:line="288" w:lineRule="exact"/>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25769F"/>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25769F"/>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25769F"/>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25769F"/>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25769F"/>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25769F"/>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25769F"/>
    <w:pPr>
      <w:framePr w:wrap="auto" w:vAnchor="margin" w:yAlign="inline"/>
      <w:jc w:val="center"/>
    </w:pPr>
    <w:rPr>
      <w:rFonts w:asciiTheme="minorHAnsi" w:hAnsiTheme="minorHAnsi"/>
      <w:b/>
      <w:color w:val="356297"/>
    </w:rPr>
  </w:style>
  <w:style w:type="character" w:customStyle="1" w:styleId="Voorbl1Char">
    <w:name w:val="Voorbl 1 Char"/>
    <w:basedOn w:val="TitelChar"/>
    <w:link w:val="Voorbl1"/>
    <w:rsid w:val="0025769F"/>
    <w:rPr>
      <w:rFonts w:asciiTheme="minorHAnsi" w:eastAsiaTheme="majorEastAsia" w:hAnsiTheme="minorHAnsi" w:cstheme="majorBidi"/>
      <w:b/>
      <w:caps/>
      <w:color w:val="356297"/>
      <w:spacing w:val="5"/>
      <w:sz w:val="100"/>
      <w:szCs w:val="56"/>
      <w:u w:val="single" w:color="17465B"/>
      <w:lang w:eastAsia="en-US"/>
    </w:rPr>
  </w:style>
  <w:style w:type="paragraph" w:customStyle="1" w:styleId="Voorbl2">
    <w:name w:val="Voorbl 2"/>
    <w:basedOn w:val="Ondertitel"/>
    <w:link w:val="Voorbl2Char"/>
    <w:qFormat/>
    <w:rsid w:val="0025769F"/>
    <w:rPr>
      <w:rFonts w:asciiTheme="minorHAnsi" w:hAnsiTheme="minorHAnsi"/>
      <w:b/>
      <w:color w:val="356297"/>
    </w:rPr>
  </w:style>
  <w:style w:type="character" w:customStyle="1" w:styleId="Voorbl2Char">
    <w:name w:val="Voorbl 2 Char"/>
    <w:basedOn w:val="OndertitelChar"/>
    <w:link w:val="Voorbl2"/>
    <w:rsid w:val="0025769F"/>
    <w:rPr>
      <w:rFonts w:asciiTheme="minorHAnsi" w:eastAsiaTheme="minorHAnsi" w:hAnsiTheme="minorHAnsi" w:cstheme="minorBidi"/>
      <w:b/>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25769F"/>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Wonen%20in%20Vlaanderen/2_Calibri/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8B6BBD54-9DC0-44BD-8511-6A4DC9C9094E}"/>
      </w:docPartPr>
      <w:docPartBody>
        <w:p w:rsidR="00CC3877" w:rsidRDefault="000B5AF0">
          <w:r w:rsidRPr="007319A5">
            <w:rPr>
              <w:rStyle w:val="Tekstvantijdelijkeaanduiding"/>
            </w:rPr>
            <w:t>Klik of tik om tekst in te voeren.</w:t>
          </w:r>
        </w:p>
      </w:docPartBody>
    </w:docPart>
    <w:docPart>
      <w:docPartPr>
        <w:name w:val="404152AD30CB46F8BD3AF68D5D5D5C61"/>
        <w:category>
          <w:name w:val="Algemeen"/>
          <w:gallery w:val="placeholder"/>
        </w:category>
        <w:types>
          <w:type w:val="bbPlcHdr"/>
        </w:types>
        <w:behaviors>
          <w:behavior w:val="content"/>
        </w:behaviors>
        <w:guid w:val="{2D6AA918-EE85-4EAE-8C40-51C652D67410}"/>
      </w:docPartPr>
      <w:docPartBody>
        <w:p w:rsidR="00CC3877" w:rsidRDefault="000B5AF0" w:rsidP="000B5AF0">
          <w:pPr>
            <w:pStyle w:val="404152AD30CB46F8BD3AF68D5D5D5C611"/>
          </w:pPr>
          <w:r w:rsidRPr="005A0580">
            <w:rPr>
              <w:rStyle w:val="Tekstvantijdelijkeaanduiding"/>
            </w:rPr>
            <w:t>Klik of tik om tekst in te voeren.</w:t>
          </w:r>
        </w:p>
      </w:docPartBody>
    </w:docPart>
    <w:docPart>
      <w:docPartPr>
        <w:name w:val="FA7ED768A98946A28BAE9F0F45133C41"/>
        <w:category>
          <w:name w:val="Algemeen"/>
          <w:gallery w:val="placeholder"/>
        </w:category>
        <w:types>
          <w:type w:val="bbPlcHdr"/>
        </w:types>
        <w:behaviors>
          <w:behavior w:val="content"/>
        </w:behaviors>
        <w:guid w:val="{E8A58C26-394C-4216-A3CA-3962DC28C7C3}"/>
      </w:docPartPr>
      <w:docPartBody>
        <w:p w:rsidR="00CC3877" w:rsidRDefault="000B5AF0" w:rsidP="000B5AF0">
          <w:pPr>
            <w:pStyle w:val="FA7ED768A98946A28BAE9F0F45133C411"/>
          </w:pPr>
          <w:r w:rsidRPr="005A0580">
            <w:rPr>
              <w:rStyle w:val="Tekstvantijdelijkeaanduiding"/>
            </w:rPr>
            <w:t>Klik of tik om tekst in te voeren.</w:t>
          </w:r>
        </w:p>
      </w:docPartBody>
    </w:docPart>
    <w:docPart>
      <w:docPartPr>
        <w:name w:val="146445FE415C42C8AFBDED7A616E2B34"/>
        <w:category>
          <w:name w:val="Algemeen"/>
          <w:gallery w:val="placeholder"/>
        </w:category>
        <w:types>
          <w:type w:val="bbPlcHdr"/>
        </w:types>
        <w:behaviors>
          <w:behavior w:val="content"/>
        </w:behaviors>
        <w:guid w:val="{049B205D-9EBC-4062-850C-660A219A62BD}"/>
      </w:docPartPr>
      <w:docPartBody>
        <w:p w:rsidR="00CC3877" w:rsidRDefault="000B5AF0" w:rsidP="000B5AF0">
          <w:pPr>
            <w:pStyle w:val="146445FE415C42C8AFBDED7A616E2B341"/>
          </w:pPr>
          <w:r w:rsidRPr="005A0580">
            <w:rPr>
              <w:rStyle w:val="Tekstvantijdelijkeaanduiding"/>
            </w:rPr>
            <w:t>Klik of tik om tekst in te voeren.</w:t>
          </w:r>
        </w:p>
      </w:docPartBody>
    </w:docPart>
    <w:docPart>
      <w:docPartPr>
        <w:name w:val="CCFD6995BF9D4A0C8A4DED337FF5C371"/>
        <w:category>
          <w:name w:val="Algemeen"/>
          <w:gallery w:val="placeholder"/>
        </w:category>
        <w:types>
          <w:type w:val="bbPlcHdr"/>
        </w:types>
        <w:behaviors>
          <w:behavior w:val="content"/>
        </w:behaviors>
        <w:guid w:val="{6D2A0957-021C-4D8E-BF06-7D55BAD3119C}"/>
      </w:docPartPr>
      <w:docPartBody>
        <w:p w:rsidR="00CC3877" w:rsidRDefault="000B5AF0" w:rsidP="000B5AF0">
          <w:pPr>
            <w:pStyle w:val="CCFD6995BF9D4A0C8A4DED337FF5C371"/>
          </w:pPr>
          <w:r w:rsidRPr="007319A5">
            <w:rPr>
              <w:rStyle w:val="Tekstvantijdelijkeaanduiding"/>
            </w:rPr>
            <w:t>Klik of tik om een datum in te voeren.</w:t>
          </w:r>
        </w:p>
      </w:docPartBody>
    </w:docPart>
    <w:docPart>
      <w:docPartPr>
        <w:name w:val="96B929C6BCA74850A95928FC15028E6E"/>
        <w:category>
          <w:name w:val="Algemeen"/>
          <w:gallery w:val="placeholder"/>
        </w:category>
        <w:types>
          <w:type w:val="bbPlcHdr"/>
        </w:types>
        <w:behaviors>
          <w:behavior w:val="content"/>
        </w:behaviors>
        <w:guid w:val="{CC7F48B9-68FD-42D0-959B-C2EB38D03A00}"/>
      </w:docPartPr>
      <w:docPartBody>
        <w:p w:rsidR="00CC3877" w:rsidRDefault="000B5AF0" w:rsidP="000B5AF0">
          <w:pPr>
            <w:pStyle w:val="96B929C6BCA74850A95928FC15028E6E"/>
          </w:pPr>
          <w:r w:rsidRPr="007319A5">
            <w:rPr>
              <w:rStyle w:val="Tekstvantijdelijkeaanduiding"/>
            </w:rPr>
            <w:t>Klik of tik om tekst in te voeren.</w:t>
          </w:r>
        </w:p>
      </w:docPartBody>
    </w:docPart>
    <w:docPart>
      <w:docPartPr>
        <w:name w:val="8F4979A397AA40B18BFD4790DC866ACC"/>
        <w:category>
          <w:name w:val="Algemeen"/>
          <w:gallery w:val="placeholder"/>
        </w:category>
        <w:types>
          <w:type w:val="bbPlcHdr"/>
        </w:types>
        <w:behaviors>
          <w:behavior w:val="content"/>
        </w:behaviors>
        <w:guid w:val="{E1C9668F-679A-424C-976E-23579FE83997}"/>
      </w:docPartPr>
      <w:docPartBody>
        <w:p w:rsidR="00CC3877" w:rsidRDefault="000B5AF0" w:rsidP="000B5AF0">
          <w:pPr>
            <w:pStyle w:val="8F4979A397AA40B18BFD4790DC866ACC"/>
          </w:pPr>
          <w:r w:rsidRPr="007319A5">
            <w:rPr>
              <w:rStyle w:val="Tekstvantijdelijkeaanduiding"/>
            </w:rPr>
            <w:t>Klik of tik om tekst in te voeren.</w:t>
          </w:r>
        </w:p>
      </w:docPartBody>
    </w:docPart>
    <w:docPart>
      <w:docPartPr>
        <w:name w:val="AD7DBE24FEE241C789C2DD5C624A95D2"/>
        <w:category>
          <w:name w:val="Algemeen"/>
          <w:gallery w:val="placeholder"/>
        </w:category>
        <w:types>
          <w:type w:val="bbPlcHdr"/>
        </w:types>
        <w:behaviors>
          <w:behavior w:val="content"/>
        </w:behaviors>
        <w:guid w:val="{ED2ABA0D-6592-463D-BC63-D70C0B717E9F}"/>
      </w:docPartPr>
      <w:docPartBody>
        <w:p w:rsidR="00CC3877" w:rsidRDefault="000B5AF0" w:rsidP="000B5AF0">
          <w:pPr>
            <w:pStyle w:val="AD7DBE24FEE241C789C2DD5C624A95D2"/>
          </w:pPr>
          <w:r w:rsidRPr="007319A5">
            <w:rPr>
              <w:rStyle w:val="Tekstvantijdelijkeaanduiding"/>
            </w:rPr>
            <w:t>Klik of tik om tekst in te voeren.</w:t>
          </w:r>
        </w:p>
      </w:docPartBody>
    </w:docPart>
    <w:docPart>
      <w:docPartPr>
        <w:name w:val="4D4E6AF6D5534617A1CFDBC8CC72437E"/>
        <w:category>
          <w:name w:val="Algemeen"/>
          <w:gallery w:val="placeholder"/>
        </w:category>
        <w:types>
          <w:type w:val="bbPlcHdr"/>
        </w:types>
        <w:behaviors>
          <w:behavior w:val="content"/>
        </w:behaviors>
        <w:guid w:val="{89C75CA4-760B-4B0D-9BFB-7F9D0FC52AEC}"/>
      </w:docPartPr>
      <w:docPartBody>
        <w:p w:rsidR="00CC3877" w:rsidRDefault="000B5AF0" w:rsidP="000B5AF0">
          <w:pPr>
            <w:pStyle w:val="4D4E6AF6D5534617A1CFDBC8CC72437E"/>
          </w:pPr>
          <w:r w:rsidRPr="007319A5">
            <w:rPr>
              <w:rStyle w:val="Tekstvantijdelijkeaanduiding"/>
            </w:rPr>
            <w:t>Klik of tik om tekst in te voeren.</w:t>
          </w:r>
        </w:p>
      </w:docPartBody>
    </w:docPart>
    <w:docPart>
      <w:docPartPr>
        <w:name w:val="7A4B761139434A23990CB80B563DA5DF"/>
        <w:category>
          <w:name w:val="Algemeen"/>
          <w:gallery w:val="placeholder"/>
        </w:category>
        <w:types>
          <w:type w:val="bbPlcHdr"/>
        </w:types>
        <w:behaviors>
          <w:behavior w:val="content"/>
        </w:behaviors>
        <w:guid w:val="{937DFDE4-4905-482C-8CB0-A9D8360693ED}"/>
      </w:docPartPr>
      <w:docPartBody>
        <w:p w:rsidR="00CC3877" w:rsidRDefault="000B5AF0" w:rsidP="000B5AF0">
          <w:pPr>
            <w:pStyle w:val="7A4B761139434A23990CB80B563DA5DF"/>
          </w:pPr>
          <w:r w:rsidRPr="007319A5">
            <w:rPr>
              <w:rStyle w:val="Tekstvantijdelijkeaanduiding"/>
            </w:rPr>
            <w:t>Klik of tik om tekst in te voeren.</w:t>
          </w:r>
        </w:p>
      </w:docPartBody>
    </w:docPart>
    <w:docPart>
      <w:docPartPr>
        <w:name w:val="D22BAFB7BFE74B87B1F3781924CF277F"/>
        <w:category>
          <w:name w:val="Algemeen"/>
          <w:gallery w:val="placeholder"/>
        </w:category>
        <w:types>
          <w:type w:val="bbPlcHdr"/>
        </w:types>
        <w:behaviors>
          <w:behavior w:val="content"/>
        </w:behaviors>
        <w:guid w:val="{F8517E1B-B931-45AC-A0AC-50EA8F4F4C4E}"/>
      </w:docPartPr>
      <w:docPartBody>
        <w:p w:rsidR="00CC3877" w:rsidRDefault="000B5AF0" w:rsidP="000B5AF0">
          <w:pPr>
            <w:pStyle w:val="D22BAFB7BFE74B87B1F3781924CF277F"/>
          </w:pPr>
          <w:r w:rsidRPr="007319A5">
            <w:rPr>
              <w:rStyle w:val="Tekstvantijdelijkeaanduiding"/>
            </w:rPr>
            <w:t>Klik of tik om tekst in te voeren.</w:t>
          </w:r>
        </w:p>
      </w:docPartBody>
    </w:docPart>
    <w:docPart>
      <w:docPartPr>
        <w:name w:val="7840BE127302430D96D4336055F3C3C3"/>
        <w:category>
          <w:name w:val="Algemeen"/>
          <w:gallery w:val="placeholder"/>
        </w:category>
        <w:types>
          <w:type w:val="bbPlcHdr"/>
        </w:types>
        <w:behaviors>
          <w:behavior w:val="content"/>
        </w:behaviors>
        <w:guid w:val="{45A28858-1CC8-4384-B08B-A35A03F6E1EA}"/>
      </w:docPartPr>
      <w:docPartBody>
        <w:p w:rsidR="00CC3877" w:rsidRDefault="000B5AF0" w:rsidP="000B5AF0">
          <w:pPr>
            <w:pStyle w:val="7840BE127302430D96D4336055F3C3C3"/>
          </w:pPr>
          <w:r w:rsidRPr="005A0580">
            <w:rPr>
              <w:rStyle w:val="Tekstvantijdelijkeaanduiding"/>
            </w:rPr>
            <w:t>Klik of tik om tekst in te voeren.</w:t>
          </w:r>
        </w:p>
      </w:docPartBody>
    </w:docPart>
    <w:docPart>
      <w:docPartPr>
        <w:name w:val="D0D9B34CB3BA41D286F2F533A16E2F8D"/>
        <w:category>
          <w:name w:val="Algemeen"/>
          <w:gallery w:val="placeholder"/>
        </w:category>
        <w:types>
          <w:type w:val="bbPlcHdr"/>
        </w:types>
        <w:behaviors>
          <w:behavior w:val="content"/>
        </w:behaviors>
        <w:guid w:val="{36AC9892-7E0F-4953-94DE-9DE24A3B466E}"/>
      </w:docPartPr>
      <w:docPartBody>
        <w:p w:rsidR="00CC3877" w:rsidRDefault="000B5AF0" w:rsidP="000B5AF0">
          <w:pPr>
            <w:pStyle w:val="D0D9B34CB3BA41D286F2F533A16E2F8D"/>
          </w:pPr>
          <w:r w:rsidRPr="005A0580">
            <w:rPr>
              <w:rStyle w:val="Tekstvantijdelijkeaanduiding"/>
            </w:rPr>
            <w:t>Klik of tik om tekst in te voeren.</w:t>
          </w:r>
        </w:p>
      </w:docPartBody>
    </w:docPart>
    <w:docPart>
      <w:docPartPr>
        <w:name w:val="4B9505B0E7ED45E19976144DA51C5E7D"/>
        <w:category>
          <w:name w:val="Algemeen"/>
          <w:gallery w:val="placeholder"/>
        </w:category>
        <w:types>
          <w:type w:val="bbPlcHdr"/>
        </w:types>
        <w:behaviors>
          <w:behavior w:val="content"/>
        </w:behaviors>
        <w:guid w:val="{867B1E90-9E3D-40E8-8225-8C8685B6031C}"/>
      </w:docPartPr>
      <w:docPartBody>
        <w:p w:rsidR="00CC3877" w:rsidRDefault="000B5AF0" w:rsidP="000B5AF0">
          <w:pPr>
            <w:pStyle w:val="4B9505B0E7ED45E19976144DA51C5E7D"/>
          </w:pPr>
          <w:r w:rsidRPr="005A0580">
            <w:rPr>
              <w:rStyle w:val="Tekstvantijdelijkeaanduiding"/>
            </w:rPr>
            <w:t>Klik of tik om tekst in te voeren.</w:t>
          </w:r>
        </w:p>
      </w:docPartBody>
    </w:docPart>
    <w:docPart>
      <w:docPartPr>
        <w:name w:val="F755AE5D4B4443BE93361FC6FBF2D519"/>
        <w:category>
          <w:name w:val="Algemeen"/>
          <w:gallery w:val="placeholder"/>
        </w:category>
        <w:types>
          <w:type w:val="bbPlcHdr"/>
        </w:types>
        <w:behaviors>
          <w:behavior w:val="content"/>
        </w:behaviors>
        <w:guid w:val="{E85F98DE-4C04-43A9-A9C3-6B8677844CE2}"/>
      </w:docPartPr>
      <w:docPartBody>
        <w:p w:rsidR="00CC3877" w:rsidRDefault="000B5AF0" w:rsidP="000B5AF0">
          <w:pPr>
            <w:pStyle w:val="F755AE5D4B4443BE93361FC6FBF2D519"/>
          </w:pPr>
          <w:r w:rsidRPr="005A0580">
            <w:rPr>
              <w:rStyle w:val="Tekstvantijdelijkeaanduiding"/>
            </w:rPr>
            <w:t>Klik of tik om tekst in te voeren.</w:t>
          </w:r>
        </w:p>
      </w:docPartBody>
    </w:docPart>
    <w:docPart>
      <w:docPartPr>
        <w:name w:val="253956B9766A4BED907CE68886AB9A39"/>
        <w:category>
          <w:name w:val="Algemeen"/>
          <w:gallery w:val="placeholder"/>
        </w:category>
        <w:types>
          <w:type w:val="bbPlcHdr"/>
        </w:types>
        <w:behaviors>
          <w:behavior w:val="content"/>
        </w:behaviors>
        <w:guid w:val="{BA1B68B4-6030-4E01-8FCA-E87EFC686D36}"/>
      </w:docPartPr>
      <w:docPartBody>
        <w:p w:rsidR="00CC3877" w:rsidRDefault="000B5AF0" w:rsidP="000B5AF0">
          <w:pPr>
            <w:pStyle w:val="253956B9766A4BED907CE68886AB9A39"/>
          </w:pPr>
          <w:r w:rsidRPr="00A47C82">
            <w:rPr>
              <w:rStyle w:val="Tekstvantijdelijkeaanduiding"/>
            </w:rPr>
            <w:t>Klik of tik om tekst in te voeren.</w:t>
          </w:r>
        </w:p>
      </w:docPartBody>
    </w:docPart>
    <w:docPart>
      <w:docPartPr>
        <w:name w:val="F38587ADD4BE460CBBBE18377957EA87"/>
        <w:category>
          <w:name w:val="Algemeen"/>
          <w:gallery w:val="placeholder"/>
        </w:category>
        <w:types>
          <w:type w:val="bbPlcHdr"/>
        </w:types>
        <w:behaviors>
          <w:behavior w:val="content"/>
        </w:behaviors>
        <w:guid w:val="{8A012438-BAE6-4E5A-9D7B-1E70F6A4E093}"/>
      </w:docPartPr>
      <w:docPartBody>
        <w:p w:rsidR="00CC3877" w:rsidRDefault="000B5AF0" w:rsidP="000B5AF0">
          <w:pPr>
            <w:pStyle w:val="F38587ADD4BE460CBBBE18377957EA87"/>
          </w:pPr>
          <w:r w:rsidRPr="007319A5">
            <w:rPr>
              <w:rStyle w:val="Tekstvantijdelijkeaanduiding"/>
            </w:rPr>
            <w:t>Klik of tik om tekst in te voeren.</w:t>
          </w:r>
        </w:p>
      </w:docPartBody>
    </w:docPart>
    <w:docPart>
      <w:docPartPr>
        <w:name w:val="01422B61BA6B4DF7AD768228D489AC09"/>
        <w:category>
          <w:name w:val="Algemeen"/>
          <w:gallery w:val="placeholder"/>
        </w:category>
        <w:types>
          <w:type w:val="bbPlcHdr"/>
        </w:types>
        <w:behaviors>
          <w:behavior w:val="content"/>
        </w:behaviors>
        <w:guid w:val="{BC367D9B-4EE6-40C3-AD60-D9453F49986B}"/>
      </w:docPartPr>
      <w:docPartBody>
        <w:p w:rsidR="00CC3877" w:rsidRDefault="000B5AF0" w:rsidP="000B5AF0">
          <w:pPr>
            <w:pStyle w:val="01422B61BA6B4DF7AD768228D489AC09"/>
          </w:pPr>
          <w:r w:rsidRPr="007319A5">
            <w:rPr>
              <w:rStyle w:val="Tekstvantijdelijkeaanduiding"/>
            </w:rPr>
            <w:t>Klik of tik om tekst in te voeren.</w:t>
          </w:r>
        </w:p>
      </w:docPartBody>
    </w:docPart>
    <w:docPart>
      <w:docPartPr>
        <w:name w:val="4E417D70F9E2469B9C81C33638A35082"/>
        <w:category>
          <w:name w:val="Algemeen"/>
          <w:gallery w:val="placeholder"/>
        </w:category>
        <w:types>
          <w:type w:val="bbPlcHdr"/>
        </w:types>
        <w:behaviors>
          <w:behavior w:val="content"/>
        </w:behaviors>
        <w:guid w:val="{ECF87A39-8E31-4958-AB4A-DEBB797D1069}"/>
      </w:docPartPr>
      <w:docPartBody>
        <w:p w:rsidR="00CC3877" w:rsidRDefault="000B5AF0" w:rsidP="000B5AF0">
          <w:pPr>
            <w:pStyle w:val="4E417D70F9E2469B9C81C33638A35082"/>
          </w:pPr>
          <w:r w:rsidRPr="008E5E85">
            <w:rPr>
              <w:rStyle w:val="Tekstvantijdelijkeaanduiding"/>
            </w:rPr>
            <w:t>Klik of tik om tekst in te voeren.</w:t>
          </w:r>
        </w:p>
      </w:docPartBody>
    </w:docPart>
    <w:docPart>
      <w:docPartPr>
        <w:name w:val="B7D836C9B5C846CB8BF7341F605FCFD7"/>
        <w:category>
          <w:name w:val="Algemeen"/>
          <w:gallery w:val="placeholder"/>
        </w:category>
        <w:types>
          <w:type w:val="bbPlcHdr"/>
        </w:types>
        <w:behaviors>
          <w:behavior w:val="content"/>
        </w:behaviors>
        <w:guid w:val="{33618574-4966-4E55-9914-27D8569FE8E5}"/>
      </w:docPartPr>
      <w:docPartBody>
        <w:p w:rsidR="00CC3877" w:rsidRDefault="000B5AF0" w:rsidP="000B5AF0">
          <w:pPr>
            <w:pStyle w:val="B7D836C9B5C846CB8BF7341F605FCFD7"/>
          </w:pPr>
          <w:r w:rsidRPr="008E5E85">
            <w:rPr>
              <w:rStyle w:val="Tekstvantijdelijkeaanduiding"/>
            </w:rPr>
            <w:t>Klik of tik om tekst in te voeren.</w:t>
          </w:r>
        </w:p>
      </w:docPartBody>
    </w:docPart>
    <w:docPart>
      <w:docPartPr>
        <w:name w:val="D8FEBBB369A54F0DA0AD1CB8BEEAD5E2"/>
        <w:category>
          <w:name w:val="Algemeen"/>
          <w:gallery w:val="placeholder"/>
        </w:category>
        <w:types>
          <w:type w:val="bbPlcHdr"/>
        </w:types>
        <w:behaviors>
          <w:behavior w:val="content"/>
        </w:behaviors>
        <w:guid w:val="{108A1977-A81D-4E76-A125-6AC5963434D3}"/>
      </w:docPartPr>
      <w:docPartBody>
        <w:p w:rsidR="00CC3877" w:rsidRDefault="000B5AF0" w:rsidP="000B5AF0">
          <w:pPr>
            <w:pStyle w:val="D8FEBBB369A54F0DA0AD1CB8BEEAD5E2"/>
          </w:pPr>
          <w:r w:rsidRPr="008E5E85">
            <w:rPr>
              <w:rStyle w:val="Tekstvantijdelijkeaanduiding"/>
            </w:rPr>
            <w:t>Klik of tik om tekst in te voeren.</w:t>
          </w:r>
        </w:p>
      </w:docPartBody>
    </w:docPart>
    <w:docPart>
      <w:docPartPr>
        <w:name w:val="922B0CA7EB154F01B12E038A384B7553"/>
        <w:category>
          <w:name w:val="Algemeen"/>
          <w:gallery w:val="placeholder"/>
        </w:category>
        <w:types>
          <w:type w:val="bbPlcHdr"/>
        </w:types>
        <w:behaviors>
          <w:behavior w:val="content"/>
        </w:behaviors>
        <w:guid w:val="{3ED487DC-156C-468C-8F21-329D262D282D}"/>
      </w:docPartPr>
      <w:docPartBody>
        <w:p w:rsidR="00CC3877" w:rsidRDefault="000B5AF0" w:rsidP="000B5AF0">
          <w:pPr>
            <w:pStyle w:val="922B0CA7EB154F01B12E038A384B7553"/>
          </w:pPr>
          <w:r w:rsidRPr="008E5E85">
            <w:rPr>
              <w:rStyle w:val="Tekstvantijdelijkeaanduiding"/>
            </w:rPr>
            <w:t>Klik of tik om tekst in te voeren.</w:t>
          </w:r>
        </w:p>
      </w:docPartBody>
    </w:docPart>
    <w:docPart>
      <w:docPartPr>
        <w:name w:val="9CD4672CBD0C46ACB2897C88BBF24903"/>
        <w:category>
          <w:name w:val="Algemeen"/>
          <w:gallery w:val="placeholder"/>
        </w:category>
        <w:types>
          <w:type w:val="bbPlcHdr"/>
        </w:types>
        <w:behaviors>
          <w:behavior w:val="content"/>
        </w:behaviors>
        <w:guid w:val="{77DB1763-9086-4A9E-8A53-1615CEC0F37A}"/>
      </w:docPartPr>
      <w:docPartBody>
        <w:p w:rsidR="00CC3877" w:rsidRDefault="000B5AF0" w:rsidP="000B5AF0">
          <w:pPr>
            <w:pStyle w:val="9CD4672CBD0C46ACB2897C88BBF24903"/>
          </w:pPr>
          <w:r w:rsidRPr="008E5E85">
            <w:rPr>
              <w:rStyle w:val="Tekstvantijdelijkeaanduiding"/>
            </w:rPr>
            <w:t>Klik of tik om tekst in te voeren.</w:t>
          </w:r>
        </w:p>
      </w:docPartBody>
    </w:docPart>
    <w:docPart>
      <w:docPartPr>
        <w:name w:val="C99132B085CF43EB9C46A8D64E4F705D"/>
        <w:category>
          <w:name w:val="Algemeen"/>
          <w:gallery w:val="placeholder"/>
        </w:category>
        <w:types>
          <w:type w:val="bbPlcHdr"/>
        </w:types>
        <w:behaviors>
          <w:behavior w:val="content"/>
        </w:behaviors>
        <w:guid w:val="{59416B83-4FC6-4A03-BA8E-62DA22B5D8DE}"/>
      </w:docPartPr>
      <w:docPartBody>
        <w:p w:rsidR="00CC3877" w:rsidRDefault="000B5AF0" w:rsidP="000B5AF0">
          <w:pPr>
            <w:pStyle w:val="C99132B085CF43EB9C46A8D64E4F705D"/>
          </w:pPr>
          <w:r w:rsidRPr="008E5E85">
            <w:rPr>
              <w:rStyle w:val="Tekstvantijdelijkeaanduiding"/>
            </w:rPr>
            <w:t>Klik of tik om tekst in te voeren.</w:t>
          </w:r>
        </w:p>
      </w:docPartBody>
    </w:docPart>
    <w:docPart>
      <w:docPartPr>
        <w:name w:val="43083FB3BFA84C3A89588DB68F133C8F"/>
        <w:category>
          <w:name w:val="Algemeen"/>
          <w:gallery w:val="placeholder"/>
        </w:category>
        <w:types>
          <w:type w:val="bbPlcHdr"/>
        </w:types>
        <w:behaviors>
          <w:behavior w:val="content"/>
        </w:behaviors>
        <w:guid w:val="{0A011622-7E5A-4FD3-9F1D-73B6F62DCBB2}"/>
      </w:docPartPr>
      <w:docPartBody>
        <w:p w:rsidR="00CC3877" w:rsidRDefault="000B5AF0" w:rsidP="000B5AF0">
          <w:pPr>
            <w:pStyle w:val="43083FB3BFA84C3A89588DB68F133C8F"/>
          </w:pPr>
          <w:r w:rsidRPr="008E5E85">
            <w:rPr>
              <w:rStyle w:val="Tekstvantijdelijkeaanduiding"/>
            </w:rPr>
            <w:t>Klik of tik om tekst in te voeren.</w:t>
          </w:r>
        </w:p>
      </w:docPartBody>
    </w:docPart>
    <w:docPart>
      <w:docPartPr>
        <w:name w:val="88A9AC96CE5B40F3A8302EA816B6B946"/>
        <w:category>
          <w:name w:val="Algemeen"/>
          <w:gallery w:val="placeholder"/>
        </w:category>
        <w:types>
          <w:type w:val="bbPlcHdr"/>
        </w:types>
        <w:behaviors>
          <w:behavior w:val="content"/>
        </w:behaviors>
        <w:guid w:val="{1633CC9F-C903-4EE1-BC6A-7A0468DA8BB8}"/>
      </w:docPartPr>
      <w:docPartBody>
        <w:p w:rsidR="00CC3877" w:rsidRDefault="000B5AF0" w:rsidP="000B5AF0">
          <w:pPr>
            <w:pStyle w:val="88A9AC96CE5B40F3A8302EA816B6B946"/>
          </w:pPr>
          <w:r w:rsidRPr="008E5E85">
            <w:rPr>
              <w:rStyle w:val="Tekstvantijdelijkeaanduiding"/>
            </w:rPr>
            <w:t>Klik of tik om tekst in te voeren.</w:t>
          </w:r>
        </w:p>
      </w:docPartBody>
    </w:docPart>
    <w:docPart>
      <w:docPartPr>
        <w:name w:val="2714FB18380F4154B4121DB44F353734"/>
        <w:category>
          <w:name w:val="Algemeen"/>
          <w:gallery w:val="placeholder"/>
        </w:category>
        <w:types>
          <w:type w:val="bbPlcHdr"/>
        </w:types>
        <w:behaviors>
          <w:behavior w:val="content"/>
        </w:behaviors>
        <w:guid w:val="{CFFF6D23-F211-413F-81D5-5E2B42C1E3EC}"/>
      </w:docPartPr>
      <w:docPartBody>
        <w:p w:rsidR="00CC3877" w:rsidRDefault="000B5AF0" w:rsidP="000B5AF0">
          <w:pPr>
            <w:pStyle w:val="2714FB18380F4154B4121DB44F353734"/>
          </w:pPr>
          <w:r w:rsidRPr="008E5E85">
            <w:rPr>
              <w:rStyle w:val="Tekstvantijdelijkeaanduiding"/>
            </w:rPr>
            <w:t>Klik of tik om tekst in te voeren.</w:t>
          </w:r>
        </w:p>
      </w:docPartBody>
    </w:docPart>
    <w:docPart>
      <w:docPartPr>
        <w:name w:val="D734B616ABEC48AA98B85FDAD732E3B7"/>
        <w:category>
          <w:name w:val="Algemeen"/>
          <w:gallery w:val="placeholder"/>
        </w:category>
        <w:types>
          <w:type w:val="bbPlcHdr"/>
        </w:types>
        <w:behaviors>
          <w:behavior w:val="content"/>
        </w:behaviors>
        <w:guid w:val="{A035D8F5-EFE2-4D05-B4D2-BDDFBDCCFC8E}"/>
      </w:docPartPr>
      <w:docPartBody>
        <w:p w:rsidR="00CC3877" w:rsidRDefault="000B5AF0" w:rsidP="000B5AF0">
          <w:pPr>
            <w:pStyle w:val="D734B616ABEC48AA98B85FDAD732E3B7"/>
          </w:pPr>
          <w:r w:rsidRPr="008E5E85">
            <w:rPr>
              <w:rStyle w:val="Tekstvantijdelijkeaanduiding"/>
            </w:rPr>
            <w:t>Klik of tik om tekst in te voeren.</w:t>
          </w:r>
        </w:p>
      </w:docPartBody>
    </w:docPart>
    <w:docPart>
      <w:docPartPr>
        <w:name w:val="5C1BA5E3F537468C891A2DB2289375EC"/>
        <w:category>
          <w:name w:val="Algemeen"/>
          <w:gallery w:val="placeholder"/>
        </w:category>
        <w:types>
          <w:type w:val="bbPlcHdr"/>
        </w:types>
        <w:behaviors>
          <w:behavior w:val="content"/>
        </w:behaviors>
        <w:guid w:val="{BB8C1CE3-52BC-449A-9724-FF32043FDBEB}"/>
      </w:docPartPr>
      <w:docPartBody>
        <w:p w:rsidR="00CC3877" w:rsidRDefault="000B5AF0" w:rsidP="000B5AF0">
          <w:pPr>
            <w:pStyle w:val="5C1BA5E3F537468C891A2DB2289375EC"/>
          </w:pPr>
          <w:r w:rsidRPr="007319A5">
            <w:rPr>
              <w:rStyle w:val="Tekstvantijdelijkeaanduiding"/>
            </w:rPr>
            <w:t>Klik of tik om tekst in te voeren.</w:t>
          </w:r>
        </w:p>
      </w:docPartBody>
    </w:docPart>
    <w:docPart>
      <w:docPartPr>
        <w:name w:val="04706616A45E443587D01B8A9569EA1E"/>
        <w:category>
          <w:name w:val="Algemeen"/>
          <w:gallery w:val="placeholder"/>
        </w:category>
        <w:types>
          <w:type w:val="bbPlcHdr"/>
        </w:types>
        <w:behaviors>
          <w:behavior w:val="content"/>
        </w:behaviors>
        <w:guid w:val="{A9513EB6-A897-4748-93D2-DF46B91C2C57}"/>
      </w:docPartPr>
      <w:docPartBody>
        <w:p w:rsidR="00CC3877" w:rsidRDefault="000B5AF0" w:rsidP="000B5AF0">
          <w:pPr>
            <w:pStyle w:val="04706616A45E443587D01B8A9569EA1E"/>
          </w:pPr>
          <w:r w:rsidRPr="007319A5">
            <w:rPr>
              <w:rStyle w:val="Tekstvantijdelijkeaanduiding"/>
            </w:rPr>
            <w:t>Klik of tik om tekst in te voeren.</w:t>
          </w:r>
        </w:p>
      </w:docPartBody>
    </w:docPart>
    <w:docPart>
      <w:docPartPr>
        <w:name w:val="C4638A036A4D455781EEAF0E69A081B8"/>
        <w:category>
          <w:name w:val="Algemeen"/>
          <w:gallery w:val="placeholder"/>
        </w:category>
        <w:types>
          <w:type w:val="bbPlcHdr"/>
        </w:types>
        <w:behaviors>
          <w:behavior w:val="content"/>
        </w:behaviors>
        <w:guid w:val="{A18C9544-2222-4435-8F1C-4DEC9DFF700B}"/>
      </w:docPartPr>
      <w:docPartBody>
        <w:p w:rsidR="00CC3877" w:rsidRDefault="000B5AF0" w:rsidP="000B5AF0">
          <w:pPr>
            <w:pStyle w:val="C4638A036A4D455781EEAF0E69A081B8"/>
          </w:pPr>
          <w:r w:rsidRPr="007319A5">
            <w:rPr>
              <w:rStyle w:val="Tekstvantijdelijkeaanduiding"/>
            </w:rPr>
            <w:t>Klik of tik om tekst in te voeren.</w:t>
          </w:r>
        </w:p>
      </w:docPartBody>
    </w:docPart>
    <w:docPart>
      <w:docPartPr>
        <w:name w:val="99E171EF57B2457A8E979BBDCCED2DDD"/>
        <w:category>
          <w:name w:val="Algemeen"/>
          <w:gallery w:val="placeholder"/>
        </w:category>
        <w:types>
          <w:type w:val="bbPlcHdr"/>
        </w:types>
        <w:behaviors>
          <w:behavior w:val="content"/>
        </w:behaviors>
        <w:guid w:val="{5176A5B3-3B5E-4BAF-AE4E-4E6F9AEA89CC}"/>
      </w:docPartPr>
      <w:docPartBody>
        <w:p w:rsidR="00CC3877" w:rsidRDefault="000B5AF0" w:rsidP="000B5AF0">
          <w:pPr>
            <w:pStyle w:val="99E171EF57B2457A8E979BBDCCED2DDD"/>
          </w:pPr>
          <w:r w:rsidRPr="007319A5">
            <w:rPr>
              <w:rStyle w:val="Tekstvantijdelijkeaanduiding"/>
            </w:rPr>
            <w:t>Klik of tik om tekst in te voeren.</w:t>
          </w:r>
        </w:p>
      </w:docPartBody>
    </w:docPart>
    <w:docPart>
      <w:docPartPr>
        <w:name w:val="250722FC872E40E49611A00AB557D96A"/>
        <w:category>
          <w:name w:val="Algemeen"/>
          <w:gallery w:val="placeholder"/>
        </w:category>
        <w:types>
          <w:type w:val="bbPlcHdr"/>
        </w:types>
        <w:behaviors>
          <w:behavior w:val="content"/>
        </w:behaviors>
        <w:guid w:val="{9AE89ADA-6718-4403-B469-5B57AEDE823F}"/>
      </w:docPartPr>
      <w:docPartBody>
        <w:p w:rsidR="00CC3877" w:rsidRDefault="000B5AF0" w:rsidP="000B5AF0">
          <w:pPr>
            <w:pStyle w:val="250722FC872E40E49611A00AB557D96A"/>
          </w:pPr>
          <w:r w:rsidRPr="007319A5">
            <w:rPr>
              <w:rStyle w:val="Tekstvantijdelijkeaanduiding"/>
            </w:rPr>
            <w:t>Klik of tik om tekst in te voeren.</w:t>
          </w:r>
        </w:p>
      </w:docPartBody>
    </w:docPart>
    <w:docPart>
      <w:docPartPr>
        <w:name w:val="FE99AD6EBDC74E67A06018115C7FF48E"/>
        <w:category>
          <w:name w:val="Algemeen"/>
          <w:gallery w:val="placeholder"/>
        </w:category>
        <w:types>
          <w:type w:val="bbPlcHdr"/>
        </w:types>
        <w:behaviors>
          <w:behavior w:val="content"/>
        </w:behaviors>
        <w:guid w:val="{13DA22BB-8F00-4454-9132-A212DD673994}"/>
      </w:docPartPr>
      <w:docPartBody>
        <w:p w:rsidR="00CC3877" w:rsidRDefault="000B5AF0" w:rsidP="000B5AF0">
          <w:pPr>
            <w:pStyle w:val="FE99AD6EBDC74E67A06018115C7FF48E"/>
          </w:pPr>
          <w:r w:rsidRPr="007319A5">
            <w:rPr>
              <w:rStyle w:val="Tekstvantijdelijkeaanduiding"/>
            </w:rPr>
            <w:t>Klik of tik om tekst in te voeren.</w:t>
          </w:r>
        </w:p>
      </w:docPartBody>
    </w:docPart>
    <w:docPart>
      <w:docPartPr>
        <w:name w:val="D2C5D59750D44BB1B552B83F2ED15899"/>
        <w:category>
          <w:name w:val="Algemeen"/>
          <w:gallery w:val="placeholder"/>
        </w:category>
        <w:types>
          <w:type w:val="bbPlcHdr"/>
        </w:types>
        <w:behaviors>
          <w:behavior w:val="content"/>
        </w:behaviors>
        <w:guid w:val="{EACDCF4C-937B-4E76-8C5D-104D0E1CED85}"/>
      </w:docPartPr>
      <w:docPartBody>
        <w:p w:rsidR="00CC3877" w:rsidRDefault="000B5AF0" w:rsidP="000B5AF0">
          <w:pPr>
            <w:pStyle w:val="D2C5D59750D44BB1B552B83F2ED15899"/>
          </w:pPr>
          <w:r w:rsidRPr="007319A5">
            <w:rPr>
              <w:rStyle w:val="Tekstvantijdelijkeaanduiding"/>
            </w:rPr>
            <w:t>Klik of tik om een datum in te voeren.</w:t>
          </w:r>
        </w:p>
      </w:docPartBody>
    </w:docPart>
    <w:docPart>
      <w:docPartPr>
        <w:name w:val="F4DE026661AA4B3EBC62B01DC574954E"/>
        <w:category>
          <w:name w:val="Algemeen"/>
          <w:gallery w:val="placeholder"/>
        </w:category>
        <w:types>
          <w:type w:val="bbPlcHdr"/>
        </w:types>
        <w:behaviors>
          <w:behavior w:val="content"/>
        </w:behaviors>
        <w:guid w:val="{01146FE4-9AB6-4926-9BD2-799439018A06}"/>
      </w:docPartPr>
      <w:docPartBody>
        <w:p w:rsidR="00CC3877" w:rsidRDefault="000B5AF0" w:rsidP="000B5AF0">
          <w:pPr>
            <w:pStyle w:val="F4DE026661AA4B3EBC62B01DC574954E"/>
          </w:pPr>
          <w:r w:rsidRPr="007319A5">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F0"/>
    <w:rsid w:val="000B5AF0"/>
    <w:rsid w:val="00CC387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B5AF0"/>
    <w:rPr>
      <w:color w:val="808080"/>
    </w:rPr>
  </w:style>
  <w:style w:type="paragraph" w:customStyle="1" w:styleId="404152AD30CB46F8BD3AF68D5D5D5C61">
    <w:name w:val="404152AD30CB46F8BD3AF68D5D5D5C61"/>
    <w:rsid w:val="000B5AF0"/>
  </w:style>
  <w:style w:type="paragraph" w:customStyle="1" w:styleId="FA7ED768A98946A28BAE9F0F45133C41">
    <w:name w:val="FA7ED768A98946A28BAE9F0F45133C41"/>
    <w:rsid w:val="000B5AF0"/>
  </w:style>
  <w:style w:type="paragraph" w:customStyle="1" w:styleId="146445FE415C42C8AFBDED7A616E2B34">
    <w:name w:val="146445FE415C42C8AFBDED7A616E2B34"/>
    <w:rsid w:val="000B5AF0"/>
  </w:style>
  <w:style w:type="paragraph" w:customStyle="1" w:styleId="81060F7152FE49CE8B8AA6A43FBB30AE">
    <w:name w:val="81060F7152FE49CE8B8AA6A43FBB30AE"/>
    <w:rsid w:val="000B5AF0"/>
    <w:pPr>
      <w:spacing w:after="0" w:line="270" w:lineRule="atLeast"/>
      <w:contextualSpacing/>
    </w:pPr>
    <w:rPr>
      <w:rFonts w:eastAsiaTheme="minorHAnsi"/>
      <w:lang w:eastAsia="en-US"/>
    </w:rPr>
  </w:style>
  <w:style w:type="paragraph" w:customStyle="1" w:styleId="CCFD6995BF9D4A0C8A4DED337FF5C371">
    <w:name w:val="CCFD6995BF9D4A0C8A4DED337FF5C371"/>
    <w:rsid w:val="000B5AF0"/>
    <w:pPr>
      <w:spacing w:after="0" w:line="270" w:lineRule="atLeast"/>
      <w:contextualSpacing/>
    </w:pPr>
    <w:rPr>
      <w:rFonts w:eastAsiaTheme="minorHAnsi"/>
      <w:lang w:eastAsia="en-US"/>
    </w:rPr>
  </w:style>
  <w:style w:type="paragraph" w:customStyle="1" w:styleId="96B929C6BCA74850A95928FC15028E6E">
    <w:name w:val="96B929C6BCA74850A95928FC15028E6E"/>
    <w:rsid w:val="000B5AF0"/>
    <w:pPr>
      <w:spacing w:after="0" w:line="270" w:lineRule="atLeast"/>
      <w:contextualSpacing/>
    </w:pPr>
    <w:rPr>
      <w:rFonts w:eastAsiaTheme="minorHAnsi"/>
      <w:lang w:eastAsia="en-US"/>
    </w:rPr>
  </w:style>
  <w:style w:type="paragraph" w:customStyle="1" w:styleId="8F4979A397AA40B18BFD4790DC866ACC">
    <w:name w:val="8F4979A397AA40B18BFD4790DC866ACC"/>
    <w:rsid w:val="000B5AF0"/>
    <w:pPr>
      <w:spacing w:after="0" w:line="270" w:lineRule="atLeast"/>
      <w:contextualSpacing/>
    </w:pPr>
    <w:rPr>
      <w:rFonts w:eastAsiaTheme="minorHAnsi"/>
      <w:lang w:eastAsia="en-US"/>
    </w:rPr>
  </w:style>
  <w:style w:type="paragraph" w:customStyle="1" w:styleId="AD7DBE24FEE241C789C2DD5C624A95D2">
    <w:name w:val="AD7DBE24FEE241C789C2DD5C624A95D2"/>
    <w:rsid w:val="000B5AF0"/>
    <w:pPr>
      <w:spacing w:after="0" w:line="270" w:lineRule="atLeast"/>
      <w:contextualSpacing/>
    </w:pPr>
    <w:rPr>
      <w:rFonts w:eastAsiaTheme="minorHAnsi"/>
      <w:lang w:eastAsia="en-US"/>
    </w:rPr>
  </w:style>
  <w:style w:type="paragraph" w:customStyle="1" w:styleId="4D4E6AF6D5534617A1CFDBC8CC72437E">
    <w:name w:val="4D4E6AF6D5534617A1CFDBC8CC72437E"/>
    <w:rsid w:val="000B5AF0"/>
    <w:pPr>
      <w:spacing w:after="0" w:line="270" w:lineRule="atLeast"/>
      <w:contextualSpacing/>
    </w:pPr>
    <w:rPr>
      <w:rFonts w:eastAsiaTheme="minorHAnsi"/>
      <w:lang w:eastAsia="en-US"/>
    </w:rPr>
  </w:style>
  <w:style w:type="paragraph" w:customStyle="1" w:styleId="7A4B761139434A23990CB80B563DA5DF">
    <w:name w:val="7A4B761139434A23990CB80B563DA5DF"/>
    <w:rsid w:val="000B5AF0"/>
    <w:pPr>
      <w:spacing w:after="0" w:line="270" w:lineRule="atLeast"/>
      <w:contextualSpacing/>
    </w:pPr>
    <w:rPr>
      <w:rFonts w:eastAsiaTheme="minorHAnsi"/>
      <w:lang w:eastAsia="en-US"/>
    </w:rPr>
  </w:style>
  <w:style w:type="paragraph" w:customStyle="1" w:styleId="D22BAFB7BFE74B87B1F3781924CF277F">
    <w:name w:val="D22BAFB7BFE74B87B1F3781924CF277F"/>
    <w:rsid w:val="000B5AF0"/>
    <w:pPr>
      <w:spacing w:after="0" w:line="270" w:lineRule="atLeast"/>
      <w:contextualSpacing/>
    </w:pPr>
    <w:rPr>
      <w:rFonts w:eastAsiaTheme="minorHAnsi"/>
      <w:lang w:eastAsia="en-US"/>
    </w:rPr>
  </w:style>
  <w:style w:type="paragraph" w:customStyle="1" w:styleId="7840BE127302430D96D4336055F3C3C3">
    <w:name w:val="7840BE127302430D96D4336055F3C3C3"/>
    <w:rsid w:val="000B5AF0"/>
    <w:pPr>
      <w:spacing w:after="0" w:line="270" w:lineRule="atLeast"/>
      <w:contextualSpacing/>
    </w:pPr>
    <w:rPr>
      <w:rFonts w:eastAsiaTheme="minorHAnsi"/>
      <w:lang w:eastAsia="en-US"/>
    </w:rPr>
  </w:style>
  <w:style w:type="paragraph" w:customStyle="1" w:styleId="D0D9B34CB3BA41D286F2F533A16E2F8D">
    <w:name w:val="D0D9B34CB3BA41D286F2F533A16E2F8D"/>
    <w:rsid w:val="000B5AF0"/>
    <w:pPr>
      <w:spacing w:after="0" w:line="270" w:lineRule="atLeast"/>
      <w:contextualSpacing/>
    </w:pPr>
    <w:rPr>
      <w:rFonts w:eastAsiaTheme="minorHAnsi"/>
      <w:lang w:eastAsia="en-US"/>
    </w:rPr>
  </w:style>
  <w:style w:type="paragraph" w:customStyle="1" w:styleId="4B9505B0E7ED45E19976144DA51C5E7D">
    <w:name w:val="4B9505B0E7ED45E19976144DA51C5E7D"/>
    <w:rsid w:val="000B5AF0"/>
    <w:pPr>
      <w:spacing w:after="0" w:line="270" w:lineRule="atLeast"/>
      <w:contextualSpacing/>
    </w:pPr>
    <w:rPr>
      <w:rFonts w:eastAsiaTheme="minorHAnsi"/>
      <w:lang w:eastAsia="en-US"/>
    </w:rPr>
  </w:style>
  <w:style w:type="paragraph" w:customStyle="1" w:styleId="F755AE5D4B4443BE93361FC6FBF2D519">
    <w:name w:val="F755AE5D4B4443BE93361FC6FBF2D519"/>
    <w:rsid w:val="000B5AF0"/>
    <w:pPr>
      <w:spacing w:after="0" w:line="270" w:lineRule="atLeast"/>
      <w:contextualSpacing/>
    </w:pPr>
    <w:rPr>
      <w:rFonts w:eastAsiaTheme="minorHAnsi"/>
      <w:lang w:eastAsia="en-US"/>
    </w:rPr>
  </w:style>
  <w:style w:type="paragraph" w:customStyle="1" w:styleId="404152AD30CB46F8BD3AF68D5D5D5C611">
    <w:name w:val="404152AD30CB46F8BD3AF68D5D5D5C611"/>
    <w:rsid w:val="000B5AF0"/>
    <w:pPr>
      <w:spacing w:after="0" w:line="270" w:lineRule="atLeast"/>
      <w:contextualSpacing/>
    </w:pPr>
    <w:rPr>
      <w:rFonts w:eastAsiaTheme="minorHAnsi"/>
      <w:lang w:eastAsia="en-US"/>
    </w:rPr>
  </w:style>
  <w:style w:type="paragraph" w:customStyle="1" w:styleId="FA7ED768A98946A28BAE9F0F45133C411">
    <w:name w:val="FA7ED768A98946A28BAE9F0F45133C411"/>
    <w:rsid w:val="000B5AF0"/>
    <w:pPr>
      <w:spacing w:after="0" w:line="270" w:lineRule="atLeast"/>
      <w:contextualSpacing/>
    </w:pPr>
    <w:rPr>
      <w:rFonts w:eastAsiaTheme="minorHAnsi"/>
      <w:lang w:eastAsia="en-US"/>
    </w:rPr>
  </w:style>
  <w:style w:type="paragraph" w:customStyle="1" w:styleId="146445FE415C42C8AFBDED7A616E2B341">
    <w:name w:val="146445FE415C42C8AFBDED7A616E2B341"/>
    <w:rsid w:val="000B5AF0"/>
    <w:pPr>
      <w:spacing w:after="0" w:line="270" w:lineRule="atLeast"/>
      <w:contextualSpacing/>
    </w:pPr>
    <w:rPr>
      <w:rFonts w:eastAsiaTheme="minorHAnsi"/>
      <w:lang w:eastAsia="en-US"/>
    </w:rPr>
  </w:style>
  <w:style w:type="paragraph" w:customStyle="1" w:styleId="253956B9766A4BED907CE68886AB9A39">
    <w:name w:val="253956B9766A4BED907CE68886AB9A39"/>
    <w:rsid w:val="000B5AF0"/>
    <w:pPr>
      <w:spacing w:after="0" w:line="270" w:lineRule="atLeast"/>
      <w:contextualSpacing/>
    </w:pPr>
    <w:rPr>
      <w:rFonts w:eastAsiaTheme="minorHAnsi"/>
      <w:lang w:eastAsia="en-US"/>
    </w:rPr>
  </w:style>
  <w:style w:type="paragraph" w:customStyle="1" w:styleId="F38587ADD4BE460CBBBE18377957EA87">
    <w:name w:val="F38587ADD4BE460CBBBE18377957EA87"/>
    <w:rsid w:val="000B5AF0"/>
    <w:pPr>
      <w:spacing w:after="0" w:line="270" w:lineRule="atLeast"/>
      <w:contextualSpacing/>
    </w:pPr>
    <w:rPr>
      <w:rFonts w:eastAsiaTheme="minorHAnsi"/>
      <w:lang w:eastAsia="en-US"/>
    </w:rPr>
  </w:style>
  <w:style w:type="paragraph" w:customStyle="1" w:styleId="01422B61BA6B4DF7AD768228D489AC09">
    <w:name w:val="01422B61BA6B4DF7AD768228D489AC09"/>
    <w:rsid w:val="000B5AF0"/>
    <w:pPr>
      <w:spacing w:after="0" w:line="270" w:lineRule="atLeast"/>
      <w:contextualSpacing/>
    </w:pPr>
    <w:rPr>
      <w:rFonts w:eastAsiaTheme="minorHAnsi"/>
      <w:lang w:eastAsia="en-US"/>
    </w:rPr>
  </w:style>
  <w:style w:type="paragraph" w:customStyle="1" w:styleId="4E417D70F9E2469B9C81C33638A35082">
    <w:name w:val="4E417D70F9E2469B9C81C33638A35082"/>
    <w:rsid w:val="000B5AF0"/>
    <w:pPr>
      <w:spacing w:after="0" w:line="270" w:lineRule="atLeast"/>
      <w:contextualSpacing/>
    </w:pPr>
    <w:rPr>
      <w:rFonts w:eastAsiaTheme="minorHAnsi"/>
      <w:lang w:eastAsia="en-US"/>
    </w:rPr>
  </w:style>
  <w:style w:type="paragraph" w:customStyle="1" w:styleId="B7D836C9B5C846CB8BF7341F605FCFD7">
    <w:name w:val="B7D836C9B5C846CB8BF7341F605FCFD7"/>
    <w:rsid w:val="000B5AF0"/>
    <w:pPr>
      <w:spacing w:after="0" w:line="270" w:lineRule="atLeast"/>
      <w:contextualSpacing/>
    </w:pPr>
    <w:rPr>
      <w:rFonts w:eastAsiaTheme="minorHAnsi"/>
      <w:lang w:eastAsia="en-US"/>
    </w:rPr>
  </w:style>
  <w:style w:type="paragraph" w:customStyle="1" w:styleId="D8FEBBB369A54F0DA0AD1CB8BEEAD5E2">
    <w:name w:val="D8FEBBB369A54F0DA0AD1CB8BEEAD5E2"/>
    <w:rsid w:val="000B5AF0"/>
    <w:pPr>
      <w:spacing w:after="0" w:line="270" w:lineRule="atLeast"/>
      <w:contextualSpacing/>
    </w:pPr>
    <w:rPr>
      <w:rFonts w:eastAsiaTheme="minorHAnsi"/>
      <w:lang w:eastAsia="en-US"/>
    </w:rPr>
  </w:style>
  <w:style w:type="paragraph" w:customStyle="1" w:styleId="922B0CA7EB154F01B12E038A384B7553">
    <w:name w:val="922B0CA7EB154F01B12E038A384B7553"/>
    <w:rsid w:val="000B5AF0"/>
    <w:pPr>
      <w:spacing w:after="0" w:line="270" w:lineRule="atLeast"/>
      <w:contextualSpacing/>
    </w:pPr>
    <w:rPr>
      <w:rFonts w:eastAsiaTheme="minorHAnsi"/>
      <w:lang w:eastAsia="en-US"/>
    </w:rPr>
  </w:style>
  <w:style w:type="paragraph" w:customStyle="1" w:styleId="9CD4672CBD0C46ACB2897C88BBF24903">
    <w:name w:val="9CD4672CBD0C46ACB2897C88BBF24903"/>
    <w:rsid w:val="000B5AF0"/>
    <w:pPr>
      <w:spacing w:after="0" w:line="270" w:lineRule="atLeast"/>
      <w:contextualSpacing/>
    </w:pPr>
    <w:rPr>
      <w:rFonts w:eastAsiaTheme="minorHAnsi"/>
      <w:lang w:eastAsia="en-US"/>
    </w:rPr>
  </w:style>
  <w:style w:type="paragraph" w:customStyle="1" w:styleId="C99132B085CF43EB9C46A8D64E4F705D">
    <w:name w:val="C99132B085CF43EB9C46A8D64E4F705D"/>
    <w:rsid w:val="000B5AF0"/>
    <w:pPr>
      <w:spacing w:after="0" w:line="270" w:lineRule="atLeast"/>
      <w:contextualSpacing/>
    </w:pPr>
    <w:rPr>
      <w:rFonts w:eastAsiaTheme="minorHAnsi"/>
      <w:lang w:eastAsia="en-US"/>
    </w:rPr>
  </w:style>
  <w:style w:type="paragraph" w:customStyle="1" w:styleId="43083FB3BFA84C3A89588DB68F133C8F">
    <w:name w:val="43083FB3BFA84C3A89588DB68F133C8F"/>
    <w:rsid w:val="000B5AF0"/>
    <w:pPr>
      <w:spacing w:after="0" w:line="270" w:lineRule="atLeast"/>
      <w:contextualSpacing/>
    </w:pPr>
    <w:rPr>
      <w:rFonts w:eastAsiaTheme="minorHAnsi"/>
      <w:lang w:eastAsia="en-US"/>
    </w:rPr>
  </w:style>
  <w:style w:type="paragraph" w:customStyle="1" w:styleId="88A9AC96CE5B40F3A8302EA816B6B946">
    <w:name w:val="88A9AC96CE5B40F3A8302EA816B6B946"/>
    <w:rsid w:val="000B5AF0"/>
    <w:pPr>
      <w:spacing w:after="0" w:line="270" w:lineRule="atLeast"/>
      <w:contextualSpacing/>
    </w:pPr>
    <w:rPr>
      <w:rFonts w:eastAsiaTheme="minorHAnsi"/>
      <w:lang w:eastAsia="en-US"/>
    </w:rPr>
  </w:style>
  <w:style w:type="paragraph" w:customStyle="1" w:styleId="2714FB18380F4154B4121DB44F353734">
    <w:name w:val="2714FB18380F4154B4121DB44F353734"/>
    <w:rsid w:val="000B5AF0"/>
    <w:pPr>
      <w:spacing w:after="0" w:line="270" w:lineRule="atLeast"/>
      <w:contextualSpacing/>
    </w:pPr>
    <w:rPr>
      <w:rFonts w:eastAsiaTheme="minorHAnsi"/>
      <w:lang w:eastAsia="en-US"/>
    </w:rPr>
  </w:style>
  <w:style w:type="paragraph" w:customStyle="1" w:styleId="D734B616ABEC48AA98B85FDAD732E3B7">
    <w:name w:val="D734B616ABEC48AA98B85FDAD732E3B7"/>
    <w:rsid w:val="000B5AF0"/>
    <w:pPr>
      <w:spacing w:after="0" w:line="270" w:lineRule="atLeast"/>
      <w:contextualSpacing/>
    </w:pPr>
    <w:rPr>
      <w:rFonts w:eastAsiaTheme="minorHAnsi"/>
      <w:lang w:eastAsia="en-US"/>
    </w:rPr>
  </w:style>
  <w:style w:type="paragraph" w:customStyle="1" w:styleId="5C1BA5E3F537468C891A2DB2289375EC">
    <w:name w:val="5C1BA5E3F537468C891A2DB2289375EC"/>
    <w:rsid w:val="000B5AF0"/>
    <w:pPr>
      <w:spacing w:after="0" w:line="270" w:lineRule="atLeast"/>
      <w:contextualSpacing/>
    </w:pPr>
    <w:rPr>
      <w:rFonts w:eastAsiaTheme="minorHAnsi"/>
      <w:lang w:eastAsia="en-US"/>
    </w:rPr>
  </w:style>
  <w:style w:type="paragraph" w:customStyle="1" w:styleId="04706616A45E443587D01B8A9569EA1E">
    <w:name w:val="04706616A45E443587D01B8A9569EA1E"/>
    <w:rsid w:val="000B5AF0"/>
    <w:pPr>
      <w:spacing w:after="0" w:line="270" w:lineRule="atLeast"/>
      <w:contextualSpacing/>
    </w:pPr>
    <w:rPr>
      <w:rFonts w:eastAsiaTheme="minorHAnsi"/>
      <w:lang w:eastAsia="en-US"/>
    </w:rPr>
  </w:style>
  <w:style w:type="paragraph" w:customStyle="1" w:styleId="C4638A036A4D455781EEAF0E69A081B8">
    <w:name w:val="C4638A036A4D455781EEAF0E69A081B8"/>
    <w:rsid w:val="000B5AF0"/>
    <w:pPr>
      <w:spacing w:after="0" w:line="270" w:lineRule="atLeast"/>
      <w:contextualSpacing/>
    </w:pPr>
    <w:rPr>
      <w:rFonts w:eastAsiaTheme="minorHAnsi"/>
      <w:lang w:eastAsia="en-US"/>
    </w:rPr>
  </w:style>
  <w:style w:type="paragraph" w:customStyle="1" w:styleId="99E171EF57B2457A8E979BBDCCED2DDD">
    <w:name w:val="99E171EF57B2457A8E979BBDCCED2DDD"/>
    <w:rsid w:val="000B5AF0"/>
    <w:pPr>
      <w:spacing w:after="0" w:line="270" w:lineRule="atLeast"/>
      <w:contextualSpacing/>
    </w:pPr>
    <w:rPr>
      <w:rFonts w:eastAsiaTheme="minorHAnsi"/>
      <w:lang w:eastAsia="en-US"/>
    </w:rPr>
  </w:style>
  <w:style w:type="paragraph" w:customStyle="1" w:styleId="250722FC872E40E49611A00AB557D96A">
    <w:name w:val="250722FC872E40E49611A00AB557D96A"/>
    <w:rsid w:val="000B5AF0"/>
    <w:pPr>
      <w:spacing w:after="0" w:line="270" w:lineRule="atLeast"/>
      <w:contextualSpacing/>
    </w:pPr>
    <w:rPr>
      <w:rFonts w:eastAsiaTheme="minorHAnsi"/>
      <w:lang w:eastAsia="en-US"/>
    </w:rPr>
  </w:style>
  <w:style w:type="paragraph" w:customStyle="1" w:styleId="FE99AD6EBDC74E67A06018115C7FF48E">
    <w:name w:val="FE99AD6EBDC74E67A06018115C7FF48E"/>
    <w:rsid w:val="000B5AF0"/>
    <w:pPr>
      <w:spacing w:after="0" w:line="270" w:lineRule="atLeast"/>
      <w:contextualSpacing/>
    </w:pPr>
    <w:rPr>
      <w:rFonts w:eastAsiaTheme="minorHAnsi"/>
      <w:lang w:eastAsia="en-US"/>
    </w:rPr>
  </w:style>
  <w:style w:type="paragraph" w:customStyle="1" w:styleId="D2C5D59750D44BB1B552B83F2ED15899">
    <w:name w:val="D2C5D59750D44BB1B552B83F2ED15899"/>
    <w:rsid w:val="000B5AF0"/>
    <w:pPr>
      <w:spacing w:after="0" w:line="270" w:lineRule="atLeast"/>
      <w:contextualSpacing/>
    </w:pPr>
    <w:rPr>
      <w:rFonts w:eastAsiaTheme="minorHAnsi"/>
      <w:lang w:eastAsia="en-US"/>
    </w:rPr>
  </w:style>
  <w:style w:type="paragraph" w:customStyle="1" w:styleId="F4DE026661AA4B3EBC62B01DC574954E">
    <w:name w:val="F4DE026661AA4B3EBC62B01DC574954E"/>
    <w:rsid w:val="000B5AF0"/>
    <w:pPr>
      <w:spacing w:after="0" w:line="270" w:lineRule="atLeast"/>
      <w:contextualSpacing/>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8" ma:contentTypeDescription="Een nieuw document maken." ma:contentTypeScope="" ma:versionID="e5a0bc13ab57842cb1a3b46fe2da494b">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34522179d4fa8d1fce6a57b904f43d48"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1FC1B-E2ED-47BF-90E4-AC275F4FF797}"/>
</file>

<file path=customXml/itemProps2.xml><?xml version="1.0" encoding="utf-8"?>
<ds:datastoreItem xmlns:ds="http://schemas.openxmlformats.org/officeDocument/2006/customXml" ds:itemID="{6BFB3208-F08C-4E6F-8B9E-EDBEE0ADAE70}">
  <ds:schemaRefs>
    <ds:schemaRef ds:uri="http://schemas.microsoft.com/sharepoint/v3/contenttype/forms"/>
  </ds:schemaRefs>
</ds:datastoreItem>
</file>

<file path=customXml/itemProps3.xml><?xml version="1.0" encoding="utf-8"?>
<ds:datastoreItem xmlns:ds="http://schemas.openxmlformats.org/officeDocument/2006/customXml" ds:itemID="{D1CC06AC-1BD5-4178-B818-A356D9086BAF}">
  <ds:schemaRefs>
    <ds:schemaRef ds:uri="http://purl.org/dc/terms/"/>
    <ds:schemaRef ds:uri="http://schemas.openxmlformats.org/package/2006/metadata/core-properties"/>
    <ds:schemaRef ds:uri="http://schemas.microsoft.com/office/2006/documentManagement/types"/>
    <ds:schemaRef ds:uri="f45a558d-631a-47b2-b88f-fc115839ae39"/>
    <ds:schemaRef ds:uri="http://purl.org/dc/elements/1.1/"/>
    <ds:schemaRef ds:uri="http://schemas.microsoft.com/office/2006/metadata/properties"/>
    <ds:schemaRef ds:uri="http://schemas.microsoft.com/office/infopath/2007/PartnerControls"/>
    <ds:schemaRef ds:uri="d51ed479-4d63-4098-afad-b060f66d05a3"/>
    <ds:schemaRef ds:uri="http://www.w3.org/XML/1998/namespace"/>
    <ds:schemaRef ds:uri="http://purl.org/dc/dcmitype/"/>
  </ds:schemaRefs>
</ds:datastoreItem>
</file>

<file path=customXml/itemProps4.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Leeg_document_met_logo</Template>
  <TotalTime>8</TotalTime>
  <Pages>3</Pages>
  <Words>1074</Words>
  <Characters>5911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Exelmans Nel</cp:lastModifiedBy>
  <cp:revision>3</cp:revision>
  <cp:lastPrinted>2015-08-13T10:25:00Z</cp:lastPrinted>
  <dcterms:created xsi:type="dcterms:W3CDTF">2024-03-19T15:07:00Z</dcterms:created>
  <dcterms:modified xsi:type="dcterms:W3CDTF">2024-03-19T15:08:00Z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